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141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1"/>
        <w:gridCol w:w="214"/>
        <w:gridCol w:w="142"/>
        <w:gridCol w:w="41"/>
        <w:gridCol w:w="3742"/>
        <w:gridCol w:w="328"/>
        <w:gridCol w:w="1843"/>
        <w:gridCol w:w="1115"/>
        <w:gridCol w:w="160"/>
        <w:gridCol w:w="1275"/>
      </w:tblGrid>
      <w:tr w:rsidR="00F93DE4" w:rsidRPr="00482AE0" w14:paraId="66299409" w14:textId="77777777" w:rsidTr="00F93DE4">
        <w:trPr>
          <w:cantSplit/>
        </w:trPr>
        <w:tc>
          <w:tcPr>
            <w:tcW w:w="2551" w:type="dxa"/>
          </w:tcPr>
          <w:p w14:paraId="4FF85E3F" w14:textId="77777777" w:rsidR="00F93DE4" w:rsidRPr="00765F7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ascii="Museo Sans 500" w:hAnsi="Museo Sans 500" w:cs="Arial"/>
                <w:sz w:val="20"/>
                <w:highlight w:val="yellow"/>
              </w:rPr>
            </w:pPr>
            <w:r w:rsidRPr="00765F73">
              <w:rPr>
                <w:rFonts w:ascii="Museo Sans 500" w:hAnsi="Museo Sans 500" w:cs="Arial"/>
                <w:sz w:val="20"/>
                <w:highlight w:val="yellow"/>
              </w:rPr>
              <w:t>exempel:</w:t>
            </w:r>
          </w:p>
        </w:tc>
        <w:tc>
          <w:tcPr>
            <w:tcW w:w="214" w:type="dxa"/>
          </w:tcPr>
          <w:p w14:paraId="06448748" w14:textId="7A85127E" w:rsidR="00F93DE4" w:rsidRPr="00765F7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ascii="Museo Sans 500" w:hAnsi="Museo Sans 500" w:cs="Arial"/>
                <w:sz w:val="20"/>
                <w:highlight w:val="yellow"/>
                <w:u w:val="single"/>
              </w:rPr>
            </w:pPr>
          </w:p>
        </w:tc>
        <w:tc>
          <w:tcPr>
            <w:tcW w:w="4253" w:type="dxa"/>
            <w:gridSpan w:val="4"/>
          </w:tcPr>
          <w:p w14:paraId="0E069A52" w14:textId="77777777" w:rsidR="00F93DE4" w:rsidRPr="00765F7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ascii="Museo Sans 500" w:hAnsi="Museo Sans 500" w:cs="Arial"/>
                <w:sz w:val="20"/>
                <w:highlight w:val="yellow"/>
                <w:u w:val="single"/>
              </w:rPr>
            </w:pPr>
          </w:p>
        </w:tc>
        <w:tc>
          <w:tcPr>
            <w:tcW w:w="2958" w:type="dxa"/>
            <w:gridSpan w:val="2"/>
          </w:tcPr>
          <w:p w14:paraId="6F9D0C43" w14:textId="2160C7C9" w:rsidR="00F93DE4" w:rsidRPr="00765F7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ascii="Museo Sans 500" w:hAnsi="Museo Sans 500" w:cs="Arial"/>
                <w:sz w:val="20"/>
                <w:highlight w:val="yellow"/>
              </w:rPr>
            </w:pPr>
          </w:p>
        </w:tc>
        <w:tc>
          <w:tcPr>
            <w:tcW w:w="160" w:type="dxa"/>
          </w:tcPr>
          <w:p w14:paraId="0F7AEEDB" w14:textId="77777777" w:rsidR="00F93DE4" w:rsidRPr="00765F73" w:rsidRDefault="00F93DE4" w:rsidP="001604F2">
            <w:pPr>
              <w:spacing w:before="120"/>
              <w:rPr>
                <w:rFonts w:ascii="Museo Sans 500" w:hAnsi="Museo Sans 500" w:cs="Arial"/>
                <w:sz w:val="20"/>
              </w:rPr>
            </w:pPr>
          </w:p>
        </w:tc>
        <w:tc>
          <w:tcPr>
            <w:tcW w:w="1275" w:type="dxa"/>
          </w:tcPr>
          <w:p w14:paraId="76EC669D" w14:textId="12F6572C" w:rsidR="00F93DE4" w:rsidRPr="00765F73" w:rsidRDefault="00F93DE4" w:rsidP="001604F2">
            <w:pPr>
              <w:spacing w:before="120"/>
              <w:rPr>
                <w:rFonts w:ascii="Museo Sans 500" w:hAnsi="Museo Sans 500" w:cs="Arial"/>
                <w:sz w:val="20"/>
              </w:rPr>
            </w:pPr>
          </w:p>
        </w:tc>
      </w:tr>
      <w:tr w:rsidR="00F93DE4" w:rsidRPr="00482AE0" w14:paraId="3E012FCC" w14:textId="77777777" w:rsidTr="00F93DE4">
        <w:trPr>
          <w:cantSplit/>
        </w:trPr>
        <w:tc>
          <w:tcPr>
            <w:tcW w:w="2551" w:type="dxa"/>
          </w:tcPr>
          <w:p w14:paraId="642118F9" w14:textId="4DE0CEE7" w:rsidR="00F93DE4" w:rsidRPr="00765F7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ascii="Museo Sans 500" w:hAnsi="Museo Sans 500" w:cs="Arial"/>
                <w:sz w:val="20"/>
                <w:highlight w:val="yellow"/>
              </w:rPr>
            </w:pPr>
            <w:r w:rsidRPr="00765F73">
              <w:rPr>
                <w:rFonts w:ascii="Museo Sans 500" w:hAnsi="Museo Sans 500" w:cs="Arial"/>
                <w:sz w:val="20"/>
                <w:highlight w:val="yellow"/>
              </w:rPr>
              <w:t>A2-400-1-0101100</w:t>
            </w:r>
          </w:p>
        </w:tc>
        <w:tc>
          <w:tcPr>
            <w:tcW w:w="356" w:type="dxa"/>
            <w:gridSpan w:val="2"/>
          </w:tcPr>
          <w:p w14:paraId="64C80463" w14:textId="09A0D7D7" w:rsidR="00F93DE4" w:rsidRPr="00765F7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ascii="Museo Sans 500" w:hAnsi="Museo Sans 500" w:cs="Arial"/>
                <w:sz w:val="20"/>
                <w:highlight w:val="yellow"/>
              </w:rPr>
            </w:pPr>
            <w:r w:rsidRPr="00765F73">
              <w:rPr>
                <w:rFonts w:ascii="Museo Sans 500" w:hAnsi="Museo Sans 500" w:cs="Arial"/>
                <w:sz w:val="20"/>
                <w:highlight w:val="yellow"/>
              </w:rPr>
              <w:t>A</w:t>
            </w:r>
          </w:p>
        </w:tc>
        <w:tc>
          <w:tcPr>
            <w:tcW w:w="4111" w:type="dxa"/>
            <w:gridSpan w:val="3"/>
          </w:tcPr>
          <w:p w14:paraId="685D3470" w14:textId="70813EE6" w:rsidR="00F93DE4" w:rsidRPr="00765F7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ascii="Museo Sans 500" w:hAnsi="Museo Sans 500" w:cs="Arial"/>
                <w:sz w:val="20"/>
                <w:highlight w:val="yellow"/>
                <w:u w:val="single"/>
              </w:rPr>
            </w:pPr>
            <w:r w:rsidRPr="00765F73">
              <w:rPr>
                <w:rFonts w:ascii="Museo Sans 500" w:hAnsi="Museo Sans 500" w:cs="Arial"/>
                <w:sz w:val="20"/>
                <w:highlight w:val="yellow"/>
              </w:rPr>
              <w:t>hus 01, plan 01, del 100</w:t>
            </w:r>
            <w:r w:rsidRPr="00765F73">
              <w:rPr>
                <w:rFonts w:ascii="Museo Sans 500" w:hAnsi="Museo Sans 500" w:cs="Arial"/>
                <w:sz w:val="20"/>
                <w:highlight w:val="yellow"/>
              </w:rPr>
              <w:br/>
              <w:t>ÄNdrad höjd på väggar från 3500 till 300 pga. ökad bjl tjocklek.</w:t>
            </w:r>
          </w:p>
        </w:tc>
        <w:tc>
          <w:tcPr>
            <w:tcW w:w="2958" w:type="dxa"/>
            <w:gridSpan w:val="2"/>
          </w:tcPr>
          <w:p w14:paraId="745E3FA6" w14:textId="77777777" w:rsidR="00F93DE4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ascii="Museo Sans 500" w:hAnsi="Museo Sans 500" w:cs="Arial"/>
                <w:sz w:val="20"/>
                <w:highlight w:val="yellow"/>
              </w:rPr>
            </w:pPr>
            <w:r w:rsidRPr="00765F73">
              <w:rPr>
                <w:rFonts w:ascii="Museo Sans 500" w:hAnsi="Museo Sans 500" w:cs="Arial"/>
                <w:sz w:val="20"/>
                <w:highlight w:val="yellow"/>
              </w:rPr>
              <w:t>Modell: 200-01-00-40.Rvt</w:t>
            </w:r>
          </w:p>
          <w:p w14:paraId="68269357" w14:textId="75EF7A7C" w:rsidR="00F93DE4" w:rsidRPr="00765F7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ascii="Museo Sans 500" w:hAnsi="Museo Sans 500" w:cs="Arial"/>
                <w:sz w:val="20"/>
                <w:highlight w:val="yellow"/>
              </w:rPr>
            </w:pPr>
            <w:r>
              <w:rPr>
                <w:rFonts w:ascii="Museo Sans 500" w:hAnsi="Museo Sans 500" w:cs="Arial"/>
                <w:sz w:val="20"/>
                <w:highlight w:val="yellow"/>
              </w:rPr>
              <w:t>Ändrings iD:1</w:t>
            </w:r>
          </w:p>
        </w:tc>
        <w:tc>
          <w:tcPr>
            <w:tcW w:w="160" w:type="dxa"/>
          </w:tcPr>
          <w:p w14:paraId="3850F147" w14:textId="77777777" w:rsidR="00F93DE4" w:rsidRPr="00765F73" w:rsidRDefault="00F93DE4" w:rsidP="001604F2">
            <w:pPr>
              <w:spacing w:before="120"/>
              <w:rPr>
                <w:rFonts w:ascii="Museo Sans 500" w:hAnsi="Museo Sans 500" w:cs="Arial"/>
                <w:sz w:val="20"/>
              </w:rPr>
            </w:pPr>
          </w:p>
        </w:tc>
        <w:tc>
          <w:tcPr>
            <w:tcW w:w="1275" w:type="dxa"/>
          </w:tcPr>
          <w:p w14:paraId="2AEF6BA4" w14:textId="4FFCFAC4" w:rsidR="00F93DE4" w:rsidRPr="00765F73" w:rsidRDefault="00F93DE4" w:rsidP="001604F2">
            <w:pPr>
              <w:spacing w:before="120"/>
              <w:rPr>
                <w:rFonts w:ascii="Museo Sans 500" w:hAnsi="Museo Sans 500" w:cs="Arial"/>
                <w:sz w:val="20"/>
              </w:rPr>
            </w:pPr>
          </w:p>
        </w:tc>
      </w:tr>
      <w:tr w:rsidR="00F93DE4" w:rsidRPr="00482AE0" w14:paraId="2DBC6E8F" w14:textId="77777777" w:rsidTr="00F93DE4">
        <w:trPr>
          <w:cantSplit/>
        </w:trPr>
        <w:tc>
          <w:tcPr>
            <w:tcW w:w="2551" w:type="dxa"/>
          </w:tcPr>
          <w:p w14:paraId="4E9367F2" w14:textId="1D2274A0" w:rsidR="00F93DE4" w:rsidRPr="00603019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ascii="Museo Sans 500" w:hAnsi="Museo Sans 500" w:cs="Arial"/>
                <w:sz w:val="20"/>
                <w:highlight w:val="yellow"/>
              </w:rPr>
            </w:pPr>
          </w:p>
        </w:tc>
        <w:tc>
          <w:tcPr>
            <w:tcW w:w="214" w:type="dxa"/>
          </w:tcPr>
          <w:p w14:paraId="080789A8" w14:textId="77777777" w:rsidR="00F93DE4" w:rsidRPr="00603019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ascii="Museo Sans 500" w:hAnsi="Museo Sans 500" w:cs="Arial"/>
                <w:sz w:val="20"/>
                <w:highlight w:val="yellow"/>
              </w:rPr>
            </w:pPr>
          </w:p>
        </w:tc>
        <w:tc>
          <w:tcPr>
            <w:tcW w:w="4253" w:type="dxa"/>
            <w:gridSpan w:val="4"/>
          </w:tcPr>
          <w:p w14:paraId="2438A43C" w14:textId="0A4E0C1C" w:rsidR="00F93DE4" w:rsidRPr="00603019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ascii="Museo Sans 500" w:hAnsi="Museo Sans 500" w:cs="Arial"/>
                <w:sz w:val="20"/>
                <w:highlight w:val="yellow"/>
              </w:rPr>
            </w:pPr>
          </w:p>
        </w:tc>
        <w:tc>
          <w:tcPr>
            <w:tcW w:w="2958" w:type="dxa"/>
            <w:gridSpan w:val="2"/>
          </w:tcPr>
          <w:p w14:paraId="4BD071CD" w14:textId="2A89F205" w:rsidR="00F93DE4" w:rsidRPr="00603019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ascii="Museo Sans 500" w:hAnsi="Museo Sans 500" w:cs="Arial"/>
                <w:sz w:val="20"/>
                <w:highlight w:val="yellow"/>
              </w:rPr>
            </w:pPr>
          </w:p>
        </w:tc>
        <w:tc>
          <w:tcPr>
            <w:tcW w:w="160" w:type="dxa"/>
          </w:tcPr>
          <w:p w14:paraId="3685083C" w14:textId="77777777" w:rsidR="00F93DE4" w:rsidRPr="00EA5F46" w:rsidRDefault="00F93DE4" w:rsidP="001604F2">
            <w:pPr>
              <w:spacing w:before="120"/>
              <w:rPr>
                <w:rFonts w:ascii="Museo Sans 500" w:hAnsi="Museo Sans 500" w:cs="Arial"/>
                <w:sz w:val="20"/>
              </w:rPr>
            </w:pPr>
          </w:p>
        </w:tc>
        <w:tc>
          <w:tcPr>
            <w:tcW w:w="1275" w:type="dxa"/>
          </w:tcPr>
          <w:p w14:paraId="16AAB3B2" w14:textId="144502B1" w:rsidR="00F93DE4" w:rsidRPr="00EA5F46" w:rsidRDefault="00F93DE4" w:rsidP="001604F2">
            <w:pPr>
              <w:spacing w:before="120"/>
              <w:rPr>
                <w:rFonts w:ascii="Museo Sans 500" w:hAnsi="Museo Sans 500" w:cs="Arial"/>
                <w:sz w:val="20"/>
              </w:rPr>
            </w:pPr>
          </w:p>
        </w:tc>
      </w:tr>
      <w:tr w:rsidR="00F93DE4" w:rsidRPr="00482AE0" w14:paraId="1B489EC0" w14:textId="77777777" w:rsidTr="00F93DE4">
        <w:trPr>
          <w:cantSplit/>
        </w:trPr>
        <w:tc>
          <w:tcPr>
            <w:tcW w:w="2551" w:type="dxa"/>
          </w:tcPr>
          <w:p w14:paraId="30EA34F3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23FE0F51" w14:textId="28697DF5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649E6360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4E89C112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29C1CB46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15C0AA0E" w14:textId="2899A7A9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281C36AF" w14:textId="77777777" w:rsidTr="00F93DE4">
        <w:trPr>
          <w:cantSplit/>
        </w:trPr>
        <w:tc>
          <w:tcPr>
            <w:tcW w:w="2551" w:type="dxa"/>
          </w:tcPr>
          <w:p w14:paraId="4BFEE00D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0BE62453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170C3037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7462241B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36DA10E6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741015AB" w14:textId="0A9FFDD8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294CFB4A" w14:textId="77777777" w:rsidTr="00F93DE4">
        <w:trPr>
          <w:cantSplit/>
        </w:trPr>
        <w:tc>
          <w:tcPr>
            <w:tcW w:w="2551" w:type="dxa"/>
          </w:tcPr>
          <w:p w14:paraId="5D6AB143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611F4170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071E4753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16CF1D80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006470DA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22AB8654" w14:textId="66C721B1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11799FDD" w14:textId="77777777" w:rsidTr="00F93DE4">
        <w:trPr>
          <w:cantSplit/>
        </w:trPr>
        <w:tc>
          <w:tcPr>
            <w:tcW w:w="2551" w:type="dxa"/>
          </w:tcPr>
          <w:p w14:paraId="09511742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06F5FC7F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25E44C7C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1DF3930A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39980B63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245CA6D9" w14:textId="2849FDBD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0845D7A9" w14:textId="77777777" w:rsidTr="00F93DE4">
        <w:trPr>
          <w:cantSplit/>
        </w:trPr>
        <w:tc>
          <w:tcPr>
            <w:tcW w:w="2551" w:type="dxa"/>
          </w:tcPr>
          <w:p w14:paraId="01F68A46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6A23609D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6A3E6849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15DAE78A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3BA2FE4E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09F14738" w14:textId="18F9A105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5017C4DF" w14:textId="77777777" w:rsidTr="00F93DE4">
        <w:trPr>
          <w:cantSplit/>
        </w:trPr>
        <w:tc>
          <w:tcPr>
            <w:tcW w:w="2551" w:type="dxa"/>
          </w:tcPr>
          <w:p w14:paraId="7A6F173A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12DB0C0D" w14:textId="77777777" w:rsidR="00F93DE4" w:rsidRPr="00E9310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786A0B7D" w14:textId="77777777" w:rsidR="00F93DE4" w:rsidRPr="00E9310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31D83883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408EF051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4EFCB77B" w14:textId="7702C6BB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4153BA17" w14:textId="77777777" w:rsidTr="00F93DE4">
        <w:trPr>
          <w:cantSplit/>
        </w:trPr>
        <w:tc>
          <w:tcPr>
            <w:tcW w:w="2551" w:type="dxa"/>
          </w:tcPr>
          <w:p w14:paraId="3AE87B06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03C4711F" w14:textId="77777777" w:rsidR="00F93DE4" w:rsidRPr="00E9310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223460DF" w14:textId="77777777" w:rsidR="00F93DE4" w:rsidRPr="00E9310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7937145F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6D65FAEE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5115831C" w14:textId="46A61AFB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3EBCF002" w14:textId="77777777" w:rsidTr="00F93DE4">
        <w:trPr>
          <w:cantSplit/>
        </w:trPr>
        <w:tc>
          <w:tcPr>
            <w:tcW w:w="2551" w:type="dxa"/>
          </w:tcPr>
          <w:p w14:paraId="4416D3EE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3ACD278E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6B73411C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6D92920A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6518CC87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2AF972FC" w14:textId="7C585DF0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6CBF6CE3" w14:textId="77777777" w:rsidTr="00F93DE4">
        <w:trPr>
          <w:cantSplit/>
        </w:trPr>
        <w:tc>
          <w:tcPr>
            <w:tcW w:w="2551" w:type="dxa"/>
          </w:tcPr>
          <w:p w14:paraId="71505AFC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32BF62B8" w14:textId="77777777" w:rsidR="00F93DE4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noProof/>
                <w:sz w:val="20"/>
              </w:rPr>
            </w:pPr>
          </w:p>
        </w:tc>
        <w:tc>
          <w:tcPr>
            <w:tcW w:w="4253" w:type="dxa"/>
            <w:gridSpan w:val="4"/>
          </w:tcPr>
          <w:p w14:paraId="733AF958" w14:textId="77777777" w:rsidR="00F93DE4" w:rsidRPr="00E9310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1DB75EBE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437B518C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1EBA50EE" w14:textId="036B3921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25B5CD2C" w14:textId="77777777" w:rsidTr="00F93DE4">
        <w:trPr>
          <w:cantSplit/>
        </w:trPr>
        <w:tc>
          <w:tcPr>
            <w:tcW w:w="2551" w:type="dxa"/>
          </w:tcPr>
          <w:p w14:paraId="06C123AC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3A8243D8" w14:textId="77777777" w:rsidR="00F93DE4" w:rsidRPr="00E9310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32717E73" w14:textId="77777777" w:rsidR="00F93DE4" w:rsidRPr="00E9310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52D95380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72863651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76654285" w14:textId="6CF4484A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14F01E91" w14:textId="77777777" w:rsidTr="00F93DE4">
        <w:trPr>
          <w:cantSplit/>
        </w:trPr>
        <w:tc>
          <w:tcPr>
            <w:tcW w:w="2551" w:type="dxa"/>
          </w:tcPr>
          <w:p w14:paraId="4A8CD757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182E13F4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3AC027F8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00602E06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7710ADC1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04D25AC0" w14:textId="21DEAFF2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0FE7B84B" w14:textId="77777777" w:rsidTr="00F93DE4">
        <w:trPr>
          <w:cantSplit/>
        </w:trPr>
        <w:tc>
          <w:tcPr>
            <w:tcW w:w="2551" w:type="dxa"/>
          </w:tcPr>
          <w:p w14:paraId="5AD165F8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2E41C515" w14:textId="77777777" w:rsidR="00F93DE4" w:rsidRPr="00E9310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2C327AAA" w14:textId="77777777" w:rsidR="00F93DE4" w:rsidRPr="00E9310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25AE34E9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0E6C45F0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2730A2F1" w14:textId="55E6B2F5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2E11CD3E" w14:textId="77777777" w:rsidTr="00F93DE4">
        <w:trPr>
          <w:cantSplit/>
        </w:trPr>
        <w:tc>
          <w:tcPr>
            <w:tcW w:w="2551" w:type="dxa"/>
          </w:tcPr>
          <w:p w14:paraId="4795C653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57E63704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35D97EA1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4CE4B0ED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701D7048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7C644757" w14:textId="6AC3AF00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1A1AC968" w14:textId="77777777" w:rsidTr="00F93DE4">
        <w:trPr>
          <w:cantSplit/>
        </w:trPr>
        <w:tc>
          <w:tcPr>
            <w:tcW w:w="2551" w:type="dxa"/>
          </w:tcPr>
          <w:p w14:paraId="7BFB8814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7BA06F2F" w14:textId="77777777" w:rsidR="00F93DE4" w:rsidRPr="00E9310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54D64B18" w14:textId="77777777" w:rsidR="00F93DE4" w:rsidRPr="00E9310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2950F97C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4E59C3A7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227FC0F9" w14:textId="34697FD4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66943044" w14:textId="77777777" w:rsidTr="00F93DE4">
        <w:trPr>
          <w:cantSplit/>
        </w:trPr>
        <w:tc>
          <w:tcPr>
            <w:tcW w:w="2551" w:type="dxa"/>
          </w:tcPr>
          <w:p w14:paraId="10AD500F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63E5088B" w14:textId="77777777" w:rsidR="00F93DE4" w:rsidRPr="00E9310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6485A611" w14:textId="77777777" w:rsidR="00F93DE4" w:rsidRPr="00E9310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30A1F170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5E6B5E33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4FB825EF" w14:textId="64B3BD20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2976AA35" w14:textId="77777777" w:rsidTr="00F93DE4">
        <w:trPr>
          <w:cantSplit/>
        </w:trPr>
        <w:tc>
          <w:tcPr>
            <w:tcW w:w="2551" w:type="dxa"/>
          </w:tcPr>
          <w:p w14:paraId="5E0C96DD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24048749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5CC6BDAE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563048A8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048EE05A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15604653" w14:textId="5809A1BE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1D305D78" w14:textId="77777777" w:rsidTr="00F93DE4">
        <w:trPr>
          <w:cantSplit/>
        </w:trPr>
        <w:tc>
          <w:tcPr>
            <w:tcW w:w="2551" w:type="dxa"/>
          </w:tcPr>
          <w:p w14:paraId="486C74BE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03C76D6D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14BD9E41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7286BC5D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04D1EA58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35F543A2" w14:textId="78418681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45EB32D7" w14:textId="77777777" w:rsidTr="00F93DE4">
        <w:trPr>
          <w:cantSplit/>
        </w:trPr>
        <w:tc>
          <w:tcPr>
            <w:tcW w:w="2551" w:type="dxa"/>
          </w:tcPr>
          <w:p w14:paraId="637E803C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070A6E1E" w14:textId="77777777" w:rsidR="00F93DE4" w:rsidRPr="00E9310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362F3317" w14:textId="77777777" w:rsidR="00F93DE4" w:rsidRPr="00E9310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4A9F469D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22E9E22D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5B64D278" w14:textId="0417DF9B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52B9F207" w14:textId="77777777" w:rsidTr="00F93DE4">
        <w:trPr>
          <w:cantSplit/>
        </w:trPr>
        <w:tc>
          <w:tcPr>
            <w:tcW w:w="2551" w:type="dxa"/>
          </w:tcPr>
          <w:p w14:paraId="6B0A3580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01B34FB6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5705B549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0F055A8A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099B5704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5B6F2A63" w14:textId="019699EA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4B017BF2" w14:textId="77777777" w:rsidTr="00F93DE4">
        <w:trPr>
          <w:cantSplit/>
        </w:trPr>
        <w:tc>
          <w:tcPr>
            <w:tcW w:w="2551" w:type="dxa"/>
          </w:tcPr>
          <w:p w14:paraId="4286DD1F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4ADDBB4A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3766D53C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024AE170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0A4EC059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0DB745E8" w14:textId="2765DFFD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63AE30E3" w14:textId="77777777" w:rsidTr="00F93DE4">
        <w:trPr>
          <w:cantSplit/>
        </w:trPr>
        <w:tc>
          <w:tcPr>
            <w:tcW w:w="2551" w:type="dxa"/>
          </w:tcPr>
          <w:p w14:paraId="12FCD945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0927E431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5A69E126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3AA59DE3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4B25FBF9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7EA6E50D" w14:textId="0A35C07C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69671E8B" w14:textId="77777777" w:rsidTr="00F93DE4">
        <w:trPr>
          <w:cantSplit/>
        </w:trPr>
        <w:tc>
          <w:tcPr>
            <w:tcW w:w="2551" w:type="dxa"/>
          </w:tcPr>
          <w:p w14:paraId="2C965666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1E7D4A0B" w14:textId="77777777" w:rsidR="00F93DE4" w:rsidRPr="00E9310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478E4A4F" w14:textId="77777777" w:rsidR="00F93DE4" w:rsidRPr="00E9310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0D267A3C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3DE3E370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182BF51D" w14:textId="0B405404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653C3BA8" w14:textId="77777777" w:rsidTr="00F93DE4">
        <w:trPr>
          <w:cantSplit/>
        </w:trPr>
        <w:tc>
          <w:tcPr>
            <w:tcW w:w="2551" w:type="dxa"/>
          </w:tcPr>
          <w:p w14:paraId="340B9F80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3CF2C5A5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4895241B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67D45CE3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0C7578BD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58FC61AE" w14:textId="6A990C30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3BBD6067" w14:textId="77777777" w:rsidTr="00F93DE4">
        <w:trPr>
          <w:cantSplit/>
        </w:trPr>
        <w:tc>
          <w:tcPr>
            <w:tcW w:w="2551" w:type="dxa"/>
          </w:tcPr>
          <w:p w14:paraId="52C98801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18735E64" w14:textId="77777777" w:rsidR="00F93DE4" w:rsidRPr="00E9310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1CF8D582" w14:textId="77777777" w:rsidR="00F93DE4" w:rsidRPr="00E93103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1CA5DA0E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1A516F26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21AB17D1" w14:textId="11A5A256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6DA614D0" w14:textId="77777777" w:rsidTr="00F93DE4">
        <w:trPr>
          <w:cantSplit/>
        </w:trPr>
        <w:tc>
          <w:tcPr>
            <w:tcW w:w="2551" w:type="dxa"/>
          </w:tcPr>
          <w:p w14:paraId="6B282116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7D8A48BE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3D1595B0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59C5221F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457F35A3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7ABADC65" w14:textId="4121B73B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1F0E3169" w14:textId="77777777" w:rsidTr="00F93DE4">
        <w:trPr>
          <w:cantSplit/>
        </w:trPr>
        <w:tc>
          <w:tcPr>
            <w:tcW w:w="2551" w:type="dxa"/>
          </w:tcPr>
          <w:p w14:paraId="17794ECD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23D0BCDB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19E9E1BF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7FCA8F8E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08F9B22C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18F235FF" w14:textId="3C399AF0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20AD3EB2" w14:textId="77777777" w:rsidTr="00F93DE4">
        <w:trPr>
          <w:cantSplit/>
        </w:trPr>
        <w:tc>
          <w:tcPr>
            <w:tcW w:w="2551" w:type="dxa"/>
          </w:tcPr>
          <w:p w14:paraId="7E8A3E57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18868E76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7D140C45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5FAD88E2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0040C6FA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1F692B42" w14:textId="6E34F250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0AAFBE77" w14:textId="77777777" w:rsidTr="00F93DE4">
        <w:trPr>
          <w:cantSplit/>
        </w:trPr>
        <w:tc>
          <w:tcPr>
            <w:tcW w:w="2551" w:type="dxa"/>
          </w:tcPr>
          <w:p w14:paraId="314B0396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25D571ED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0880622C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647D4E1A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2AB70E64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362A2A91" w14:textId="501E051D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44E7ADEB" w14:textId="77777777" w:rsidTr="00F93DE4">
        <w:trPr>
          <w:cantSplit/>
        </w:trPr>
        <w:tc>
          <w:tcPr>
            <w:tcW w:w="2551" w:type="dxa"/>
          </w:tcPr>
          <w:p w14:paraId="132AA124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6574A79C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4253" w:type="dxa"/>
            <w:gridSpan w:val="4"/>
          </w:tcPr>
          <w:p w14:paraId="474EFB17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958" w:type="dxa"/>
            <w:gridSpan w:val="2"/>
          </w:tcPr>
          <w:p w14:paraId="6D2C983D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60" w:type="dxa"/>
          </w:tcPr>
          <w:p w14:paraId="363AC859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62D9498E" w14:textId="4BAFE6EC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7AEC03A8" w14:textId="77777777" w:rsidTr="00F93DE4">
        <w:trPr>
          <w:cantSplit/>
        </w:trPr>
        <w:tc>
          <w:tcPr>
            <w:tcW w:w="2551" w:type="dxa"/>
          </w:tcPr>
          <w:p w14:paraId="0707E857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4" w:type="dxa"/>
          </w:tcPr>
          <w:p w14:paraId="55690E85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3925" w:type="dxa"/>
            <w:gridSpan w:val="3"/>
          </w:tcPr>
          <w:p w14:paraId="3A5EF802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71" w:type="dxa"/>
            <w:gridSpan w:val="2"/>
          </w:tcPr>
          <w:p w14:paraId="5911368F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  <w:gridSpan w:val="2"/>
          </w:tcPr>
          <w:p w14:paraId="05B18240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0466E857" w14:textId="0824C54B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  <w:tr w:rsidR="00F93DE4" w:rsidRPr="00482AE0" w14:paraId="629A807F" w14:textId="77777777" w:rsidTr="00F93DE4">
        <w:trPr>
          <w:cantSplit/>
        </w:trPr>
        <w:tc>
          <w:tcPr>
            <w:tcW w:w="2551" w:type="dxa"/>
          </w:tcPr>
          <w:p w14:paraId="4B552AC2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397" w:type="dxa"/>
            <w:gridSpan w:val="3"/>
          </w:tcPr>
          <w:p w14:paraId="1D562F84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3742" w:type="dxa"/>
          </w:tcPr>
          <w:p w14:paraId="0E69A908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2171" w:type="dxa"/>
            <w:gridSpan w:val="2"/>
          </w:tcPr>
          <w:p w14:paraId="6A936E6D" w14:textId="77777777" w:rsidR="00F93DE4" w:rsidRPr="00482AE0" w:rsidRDefault="00F93DE4" w:rsidP="001604F2">
            <w:pPr>
              <w:tabs>
                <w:tab w:val="clear" w:pos="1644"/>
                <w:tab w:val="clear" w:pos="6180"/>
                <w:tab w:val="clear" w:pos="7258"/>
                <w:tab w:val="clear" w:pos="7881"/>
                <w:tab w:val="clear" w:pos="9015"/>
              </w:tabs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  <w:gridSpan w:val="2"/>
          </w:tcPr>
          <w:p w14:paraId="44ECE15D" w14:textId="77777777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14:paraId="35002BBB" w14:textId="05DE86FA" w:rsidR="00F93DE4" w:rsidRPr="00482AE0" w:rsidRDefault="00F93DE4" w:rsidP="001604F2">
            <w:pPr>
              <w:spacing w:before="120"/>
              <w:rPr>
                <w:rFonts w:cs="Arial"/>
                <w:sz w:val="20"/>
              </w:rPr>
            </w:pPr>
          </w:p>
        </w:tc>
      </w:tr>
    </w:tbl>
    <w:p w14:paraId="5C4060A0" w14:textId="77777777" w:rsidR="00510B01" w:rsidRPr="00482AE0" w:rsidRDefault="00510B01" w:rsidP="00E54337">
      <w:pPr>
        <w:rPr>
          <w:rFonts w:cs="Arial"/>
          <w:sz w:val="20"/>
        </w:rPr>
      </w:pPr>
    </w:p>
    <w:sectPr w:rsidR="00510B01" w:rsidRPr="00482AE0" w:rsidSect="00617E53">
      <w:headerReference w:type="default" r:id="rId9"/>
      <w:footerReference w:type="default" r:id="rId10"/>
      <w:footnotePr>
        <w:numRestart w:val="eachSect"/>
      </w:footnotePr>
      <w:pgSz w:w="11907" w:h="16840"/>
      <w:pgMar w:top="2948" w:right="510" w:bottom="851" w:left="1191" w:header="737" w:footer="284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DB294F" w14:textId="77777777" w:rsidR="00540AEA" w:rsidRDefault="00540AEA">
      <w:r>
        <w:separator/>
      </w:r>
    </w:p>
  </w:endnote>
  <w:endnote w:type="continuationSeparator" w:id="0">
    <w:p w14:paraId="273C12BA" w14:textId="77777777" w:rsidR="00540AEA" w:rsidRDefault="00540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Sans 5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Museo Sans 7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Museo Sans 1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2701C0" w14:textId="4FD86B17" w:rsidR="00764D24" w:rsidRPr="004E183C" w:rsidRDefault="00764D24" w:rsidP="009B00B3">
    <w:pPr>
      <w:spacing w:before="120" w:after="100" w:afterAutospacing="1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31F727" w14:textId="77777777" w:rsidR="00540AEA" w:rsidRDefault="00540AEA">
      <w:r>
        <w:separator/>
      </w:r>
    </w:p>
  </w:footnote>
  <w:footnote w:type="continuationSeparator" w:id="0">
    <w:p w14:paraId="36C79EC6" w14:textId="77777777" w:rsidR="00540AEA" w:rsidRDefault="00540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07" w:type="dxa"/>
      <w:tblInd w:w="71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2948"/>
      <w:gridCol w:w="4422"/>
      <w:gridCol w:w="1418"/>
      <w:gridCol w:w="57"/>
      <w:gridCol w:w="1362"/>
    </w:tblGrid>
    <w:tr w:rsidR="000B39C5" w:rsidRPr="00A6512E" w14:paraId="7D948D7C" w14:textId="77777777" w:rsidTr="00F26799">
      <w:trPr>
        <w:cantSplit/>
        <w:trHeight w:val="426"/>
      </w:trPr>
      <w:tc>
        <w:tcPr>
          <w:tcW w:w="2948" w:type="dxa"/>
          <w:vMerge w:val="restart"/>
        </w:tcPr>
        <w:p w14:paraId="4989FAEE" w14:textId="5192E4F5" w:rsidR="000B39C5" w:rsidRPr="00025F37" w:rsidRDefault="000B39C5" w:rsidP="00F03303">
          <w:pPr>
            <w:spacing w:line="360" w:lineRule="auto"/>
            <w:rPr>
              <w:rFonts w:cs="Arial"/>
              <w:sz w:val="20"/>
            </w:rPr>
          </w:pPr>
          <w:r>
            <w:rPr>
              <w:rFonts w:cs="Arial"/>
              <w:noProof/>
              <w:sz w:val="14"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anchorId="7B6CF774" wp14:editId="116E28B9">
                    <wp:simplePos x="0" y="0"/>
                    <wp:positionH relativeFrom="column">
                      <wp:posOffset>46990</wp:posOffset>
                    </wp:positionH>
                    <wp:positionV relativeFrom="paragraph">
                      <wp:posOffset>425451</wp:posOffset>
                    </wp:positionV>
                    <wp:extent cx="1620000" cy="499110"/>
                    <wp:effectExtent l="0" t="0" r="18415" b="15240"/>
                    <wp:wrapNone/>
                    <wp:docPr id="10" name="Rektangel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620000" cy="49911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31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F4EC15C" w14:textId="77777777" w:rsidR="000B39C5" w:rsidRPr="00F03303" w:rsidRDefault="000B39C5" w:rsidP="00F03303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F03303">
                                  <w:rPr>
                                    <w:color w:val="000000" w:themeColor="text1"/>
                                  </w:rPr>
                                  <w:t>Kon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t>s</w:t>
                                </w:r>
                                <w:r w:rsidRPr="00F03303">
                                  <w:rPr>
                                    <w:color w:val="000000" w:themeColor="text1"/>
                                  </w:rPr>
                                  <w:t>ultlogga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7B6CF774" id="Rektangel 10" o:spid="_x0000_s1026" style="position:absolute;margin-left:3.7pt;margin-top:33.5pt;width:127.55pt;height:39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" fillcolor="yellow" strokecolor="black [3213]" strokeweight=".25pt">
                    <v:textbox>
                      <w:txbxContent>
                        <w:p w14:paraId="5F4EC15C" w14:textId="77777777" w:rsidR="000B39C5" w:rsidRPr="00F03303" w:rsidRDefault="000B39C5" w:rsidP="00F03303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F03303">
                            <w:rPr>
                              <w:color w:val="000000" w:themeColor="text1"/>
                            </w:rPr>
                            <w:t>Kon</w:t>
                          </w:r>
                          <w:r>
                            <w:rPr>
                              <w:color w:val="000000" w:themeColor="text1"/>
                            </w:rPr>
                            <w:t>s</w:t>
                          </w:r>
                          <w:r w:rsidRPr="00F03303">
                            <w:rPr>
                              <w:color w:val="000000" w:themeColor="text1"/>
                            </w:rPr>
                            <w:t>ultlogga</w:t>
                          </w:r>
                        </w:p>
                      </w:txbxContent>
                    </v:textbox>
                  </v:rect>
                </w:pict>
              </mc:Fallback>
            </mc:AlternateContent>
          </w:r>
          <w:r w:rsidR="00FC41F0">
            <w:rPr>
              <w:rFonts w:cs="Arial"/>
              <w:noProof/>
              <w:sz w:val="20"/>
            </w:rPr>
            <w:drawing>
              <wp:inline distT="0" distB="0" distL="0" distR="0" wp14:anchorId="0B666AC4" wp14:editId="70A25895">
                <wp:extent cx="1332000" cy="356400"/>
                <wp:effectExtent l="0" t="0" r="1905" b="5715"/>
                <wp:docPr id="3" name="Picture 3" descr="A close up of a 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nrb_logo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2000" cy="35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22" w:type="dxa"/>
          <w:tcBorders>
            <w:bottom w:val="single" w:sz="6" w:space="0" w:color="auto"/>
          </w:tcBorders>
        </w:tcPr>
        <w:p w14:paraId="4D6C5A0C" w14:textId="77777777" w:rsidR="000B39C5" w:rsidRPr="00875EB4" w:rsidRDefault="000B39C5" w:rsidP="00F03303">
          <w:pPr>
            <w:jc w:val="center"/>
            <w:rPr>
              <w:rFonts w:cs="Arial"/>
              <w:b/>
              <w:sz w:val="8"/>
            </w:rPr>
          </w:pPr>
        </w:p>
        <w:p w14:paraId="50C7532D" w14:textId="323313FE" w:rsidR="000B39C5" w:rsidRPr="00EC007A" w:rsidRDefault="00603019" w:rsidP="00F03303">
          <w:pPr>
            <w:jc w:val="center"/>
            <w:rPr>
              <w:rFonts w:ascii="Museo Sans 700" w:hAnsi="Museo Sans 700" w:cs="Arial"/>
              <w:b/>
            </w:rPr>
          </w:pPr>
          <w:r w:rsidRPr="00EC007A">
            <w:rPr>
              <w:rFonts w:ascii="Museo Sans 700" w:hAnsi="Museo Sans 700" w:cs="Arial"/>
              <w:b/>
              <w:sz w:val="28"/>
            </w:rPr>
            <w:t>Ändrings PM</w:t>
          </w:r>
        </w:p>
      </w:tc>
      <w:tc>
        <w:tcPr>
          <w:tcW w:w="1475" w:type="dxa"/>
          <w:gridSpan w:val="2"/>
          <w:tcBorders>
            <w:right w:val="nil"/>
          </w:tcBorders>
        </w:tcPr>
        <w:p w14:paraId="09CED6DE" w14:textId="77777777" w:rsidR="000B39C5" w:rsidRPr="00EA5F46" w:rsidRDefault="000B39C5" w:rsidP="00F03303">
          <w:pPr>
            <w:spacing w:before="20"/>
            <w:rPr>
              <w:rFonts w:ascii="Museo Sans 100" w:hAnsi="Museo Sans 100" w:cs="Arial"/>
              <w:sz w:val="12"/>
            </w:rPr>
          </w:pPr>
          <w:r w:rsidRPr="00EA5F46">
            <w:rPr>
              <w:rFonts w:ascii="Museo Sans 100" w:hAnsi="Museo Sans 100" w:cs="Arial"/>
              <w:sz w:val="12"/>
            </w:rPr>
            <w:t>ANTAL BLAD</w:t>
          </w:r>
        </w:p>
        <w:p w14:paraId="5F15BD3E" w14:textId="77777777" w:rsidR="000B39C5" w:rsidRPr="00EA5F46" w:rsidRDefault="000B39C5" w:rsidP="00F03303">
          <w:pPr>
            <w:rPr>
              <w:rFonts w:ascii="Museo Sans 500" w:hAnsi="Museo Sans 500" w:cs="Arial"/>
              <w:sz w:val="16"/>
              <w:szCs w:val="16"/>
            </w:rPr>
          </w:pPr>
          <w:r w:rsidRPr="00EA5F46">
            <w:rPr>
              <w:rFonts w:ascii="Museo Sans 500" w:hAnsi="Museo Sans 500"/>
              <w:sz w:val="16"/>
              <w:szCs w:val="16"/>
            </w:rPr>
            <w:fldChar w:fldCharType="begin"/>
          </w:r>
          <w:r w:rsidRPr="00EA5F46">
            <w:rPr>
              <w:rFonts w:ascii="Museo Sans 500" w:hAnsi="Museo Sans 500"/>
              <w:sz w:val="16"/>
              <w:szCs w:val="16"/>
            </w:rPr>
            <w:instrText xml:space="preserve"> NUMPAGES  \* MERGEFORMAT </w:instrText>
          </w:r>
          <w:r w:rsidRPr="00EA5F46">
            <w:rPr>
              <w:rFonts w:ascii="Museo Sans 500" w:hAnsi="Museo Sans 500"/>
              <w:sz w:val="16"/>
              <w:szCs w:val="16"/>
            </w:rPr>
            <w:fldChar w:fldCharType="separate"/>
          </w:r>
          <w:r w:rsidR="00065BB2" w:rsidRPr="00EA5F46">
            <w:rPr>
              <w:rFonts w:ascii="Museo Sans 500" w:hAnsi="Museo Sans 500" w:cs="Arial"/>
              <w:noProof/>
              <w:sz w:val="16"/>
              <w:szCs w:val="16"/>
            </w:rPr>
            <w:t>1</w:t>
          </w:r>
          <w:r w:rsidRPr="00EA5F46">
            <w:rPr>
              <w:rFonts w:ascii="Museo Sans 500" w:hAnsi="Museo Sans 500" w:cs="Arial"/>
              <w:noProof/>
              <w:sz w:val="16"/>
              <w:szCs w:val="16"/>
            </w:rPr>
            <w:fldChar w:fldCharType="end"/>
          </w:r>
        </w:p>
      </w:tc>
      <w:tc>
        <w:tcPr>
          <w:tcW w:w="1362" w:type="dxa"/>
          <w:tcBorders>
            <w:left w:val="nil"/>
          </w:tcBorders>
        </w:tcPr>
        <w:p w14:paraId="6009CF02" w14:textId="77777777" w:rsidR="000B39C5" w:rsidRPr="00EA5F46" w:rsidRDefault="000B39C5" w:rsidP="00F03303">
          <w:pPr>
            <w:spacing w:before="20"/>
            <w:rPr>
              <w:rFonts w:ascii="Museo Sans 100" w:hAnsi="Museo Sans 100" w:cs="Arial"/>
              <w:sz w:val="12"/>
            </w:rPr>
          </w:pPr>
          <w:r w:rsidRPr="00EA5F46">
            <w:rPr>
              <w:rFonts w:ascii="Museo Sans 100" w:hAnsi="Museo Sans 100" w:cs="Arial"/>
              <w:noProof/>
              <w:sz w:val="20"/>
            </w:rPr>
            <mc:AlternateContent>
              <mc:Choice Requires="wps">
                <w:drawing>
                  <wp:anchor distT="0" distB="0" distL="114298" distR="114298" simplePos="0" relativeHeight="251674624" behindDoc="0" locked="0" layoutInCell="1" allowOverlap="1" wp14:anchorId="1ADD5639" wp14:editId="38417E5B">
                    <wp:simplePos x="0" y="0"/>
                    <wp:positionH relativeFrom="column">
                      <wp:posOffset>-43815</wp:posOffset>
                    </wp:positionH>
                    <wp:positionV relativeFrom="paragraph">
                      <wp:posOffset>0</wp:posOffset>
                    </wp:positionV>
                    <wp:extent cx="0" cy="152400"/>
                    <wp:effectExtent l="0" t="0" r="19050" b="19050"/>
                    <wp:wrapNone/>
                    <wp:docPr id="6" name="Line 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0" cy="1524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5D5B2B5B" id="Line 9" o:spid="_x0000_s1026" style="position:absolute;z-index:25167462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-3.45pt,0" to="-3.4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"/>
                </w:pict>
              </mc:Fallback>
            </mc:AlternateContent>
          </w:r>
          <w:r w:rsidRPr="00EA5F46">
            <w:rPr>
              <w:rFonts w:ascii="Museo Sans 100" w:hAnsi="Museo Sans 100" w:cs="Arial"/>
              <w:sz w:val="12"/>
            </w:rPr>
            <w:t>BLAD NR</w:t>
          </w:r>
        </w:p>
        <w:p w14:paraId="7357779C" w14:textId="77777777" w:rsidR="000B39C5" w:rsidRPr="00A6512E" w:rsidRDefault="000B39C5" w:rsidP="00F03303">
          <w:pPr>
            <w:rPr>
              <w:rFonts w:cs="Arial"/>
              <w:sz w:val="12"/>
            </w:rPr>
          </w:pPr>
          <w:r w:rsidRPr="00EA5F46">
            <w:rPr>
              <w:rFonts w:ascii="Museo Sans 500" w:hAnsi="Museo Sans 500" w:cs="Arial"/>
              <w:noProof/>
              <w:sz w:val="16"/>
              <w:szCs w:val="16"/>
            </w:rPr>
            <w:fldChar w:fldCharType="begin"/>
          </w:r>
          <w:r w:rsidRPr="00EA5F46">
            <w:rPr>
              <w:rFonts w:ascii="Museo Sans 500" w:hAnsi="Museo Sans 500" w:cs="Arial"/>
              <w:noProof/>
              <w:sz w:val="16"/>
              <w:szCs w:val="16"/>
            </w:rPr>
            <w:instrText>PAGE arab</w:instrText>
          </w:r>
          <w:r w:rsidRPr="00EA5F46">
            <w:rPr>
              <w:rFonts w:ascii="Museo Sans 500" w:hAnsi="Museo Sans 500" w:cs="Arial"/>
              <w:noProof/>
              <w:sz w:val="16"/>
              <w:szCs w:val="16"/>
            </w:rPr>
            <w:fldChar w:fldCharType="separate"/>
          </w:r>
          <w:r w:rsidR="00065BB2" w:rsidRPr="00EA5F46">
            <w:rPr>
              <w:rFonts w:ascii="Museo Sans 500" w:hAnsi="Museo Sans 500" w:cs="Arial"/>
              <w:noProof/>
              <w:sz w:val="16"/>
              <w:szCs w:val="16"/>
            </w:rPr>
            <w:t>1</w:t>
          </w:r>
          <w:r w:rsidRPr="00EA5F46">
            <w:rPr>
              <w:rFonts w:ascii="Museo Sans 500" w:hAnsi="Museo Sans 500" w:cs="Arial"/>
              <w:noProof/>
              <w:sz w:val="16"/>
              <w:szCs w:val="16"/>
            </w:rPr>
            <w:fldChar w:fldCharType="end"/>
          </w:r>
        </w:p>
      </w:tc>
    </w:tr>
    <w:tr w:rsidR="000B39C5" w:rsidRPr="00A6512E" w14:paraId="28D33DBE" w14:textId="77777777" w:rsidTr="00F26799">
      <w:trPr>
        <w:cantSplit/>
      </w:trPr>
      <w:tc>
        <w:tcPr>
          <w:tcW w:w="2948" w:type="dxa"/>
          <w:vMerge/>
        </w:tcPr>
        <w:p w14:paraId="4704CAF4" w14:textId="77777777" w:rsidR="000B39C5" w:rsidRPr="00025F37" w:rsidRDefault="000B39C5" w:rsidP="00F03303">
          <w:pPr>
            <w:spacing w:line="360" w:lineRule="auto"/>
            <w:rPr>
              <w:rFonts w:cs="Arial"/>
              <w:sz w:val="20"/>
            </w:rPr>
          </w:pPr>
        </w:p>
      </w:tc>
      <w:tc>
        <w:tcPr>
          <w:tcW w:w="4422" w:type="dxa"/>
          <w:tcBorders>
            <w:bottom w:val="nil"/>
          </w:tcBorders>
        </w:tcPr>
        <w:p w14:paraId="1DEAC4B1" w14:textId="07C584E4" w:rsidR="000B39C5" w:rsidRPr="00EA5F46" w:rsidRDefault="007B029D" w:rsidP="00F03303">
          <w:pPr>
            <w:rPr>
              <w:rFonts w:ascii="Museo Sans 100" w:hAnsi="Museo Sans 100" w:cs="Arial"/>
              <w:sz w:val="12"/>
            </w:rPr>
          </w:pPr>
          <w:r>
            <w:rPr>
              <w:rFonts w:ascii="Museo Sans 100" w:hAnsi="Museo Sans 100" w:cs="Arial"/>
              <w:sz w:val="12"/>
            </w:rPr>
            <w:t>Projekt</w:t>
          </w:r>
        </w:p>
        <w:p w14:paraId="528869CE" w14:textId="02A55BAE" w:rsidR="000B39C5" w:rsidRPr="00EA5F46" w:rsidRDefault="004E517B" w:rsidP="00F03303">
          <w:pPr>
            <w:rPr>
              <w:rFonts w:ascii="Museo Sans 500" w:hAnsi="Museo Sans 500" w:cs="Arial"/>
              <w:sz w:val="16"/>
              <w:szCs w:val="16"/>
            </w:rPr>
          </w:pPr>
          <w:r w:rsidRPr="004E517B">
            <w:rPr>
              <w:rFonts w:ascii="Museo Sans 500" w:hAnsi="Museo Sans 500" w:cs="Arial"/>
              <w:sz w:val="16"/>
              <w:szCs w:val="16"/>
              <w:highlight w:val="yellow"/>
            </w:rPr>
            <w:t>projekt</w:t>
          </w:r>
          <w:r w:rsidR="00EA5F46" w:rsidRPr="004E517B">
            <w:rPr>
              <w:rFonts w:ascii="Museo Sans 500" w:hAnsi="Museo Sans 500" w:cs="Arial"/>
              <w:sz w:val="16"/>
              <w:szCs w:val="16"/>
              <w:highlight w:val="yellow"/>
            </w:rPr>
            <w:t xml:space="preserve"> abc</w:t>
          </w:r>
        </w:p>
      </w:tc>
      <w:tc>
        <w:tcPr>
          <w:tcW w:w="2837" w:type="dxa"/>
          <w:gridSpan w:val="3"/>
        </w:tcPr>
        <w:p w14:paraId="564FE3D1" w14:textId="59A486C5" w:rsidR="000B39C5" w:rsidRPr="00EA5F46" w:rsidRDefault="00F93DE4" w:rsidP="000B39C5">
          <w:pPr>
            <w:spacing w:before="20"/>
            <w:rPr>
              <w:rFonts w:ascii="Museo Sans 100" w:hAnsi="Museo Sans 100" w:cs="Arial"/>
              <w:sz w:val="12"/>
            </w:rPr>
          </w:pPr>
          <w:r>
            <w:rPr>
              <w:rFonts w:ascii="Museo Sans 100" w:hAnsi="Museo Sans 100" w:cs="Arial"/>
              <w:sz w:val="12"/>
            </w:rPr>
            <w:t>projekt</w:t>
          </w:r>
          <w:r w:rsidR="000B39C5" w:rsidRPr="00EA5F46">
            <w:rPr>
              <w:rFonts w:ascii="Museo Sans 100" w:hAnsi="Museo Sans 100" w:cs="Arial"/>
              <w:sz w:val="12"/>
            </w:rPr>
            <w:t>NR</w:t>
          </w:r>
        </w:p>
        <w:p w14:paraId="51E3BCEA" w14:textId="318C73A6" w:rsidR="000B39C5" w:rsidRPr="00EA5F46" w:rsidRDefault="00EA5F46" w:rsidP="000B39C5">
          <w:pPr>
            <w:rPr>
              <w:rFonts w:ascii="Museo Sans 500" w:hAnsi="Museo Sans 500" w:cs="Arial"/>
              <w:sz w:val="16"/>
              <w:szCs w:val="16"/>
            </w:rPr>
          </w:pPr>
          <w:r w:rsidRPr="004E517B">
            <w:rPr>
              <w:rFonts w:ascii="Museo Sans 500" w:hAnsi="Museo Sans 500" w:cs="Arial"/>
              <w:sz w:val="16"/>
              <w:szCs w:val="16"/>
              <w:highlight w:val="yellow"/>
            </w:rPr>
            <w:t>ex. 123</w:t>
          </w:r>
          <w:r w:rsidR="004E517B">
            <w:rPr>
              <w:rFonts w:ascii="Museo Sans 500" w:hAnsi="Museo Sans 500" w:cs="Arial"/>
              <w:sz w:val="16"/>
              <w:szCs w:val="16"/>
            </w:rPr>
            <w:t xml:space="preserve"> </w:t>
          </w:r>
          <w:r w:rsidR="004E517B" w:rsidRPr="004E517B">
            <w:rPr>
              <w:rFonts w:ascii="Museo Sans 500" w:hAnsi="Museo Sans 500" w:cs="Arial"/>
              <w:sz w:val="16"/>
              <w:szCs w:val="16"/>
              <w:highlight w:val="yellow"/>
            </w:rPr>
            <w:t>456</w:t>
          </w:r>
        </w:p>
      </w:tc>
    </w:tr>
    <w:tr w:rsidR="000B39C5" w:rsidRPr="00A6512E" w14:paraId="6B35C1CB" w14:textId="77777777" w:rsidTr="00F26799">
      <w:trPr>
        <w:cantSplit/>
      </w:trPr>
      <w:tc>
        <w:tcPr>
          <w:tcW w:w="2948" w:type="dxa"/>
          <w:vMerge/>
        </w:tcPr>
        <w:p w14:paraId="4AF4689B" w14:textId="77777777" w:rsidR="000B39C5" w:rsidRPr="00E05870" w:rsidRDefault="000B39C5" w:rsidP="00F03303">
          <w:pPr>
            <w:rPr>
              <w:rFonts w:cs="Arial"/>
              <w:sz w:val="12"/>
              <w:szCs w:val="12"/>
            </w:rPr>
          </w:pPr>
        </w:p>
      </w:tc>
      <w:tc>
        <w:tcPr>
          <w:tcW w:w="4422" w:type="dxa"/>
          <w:tcBorders>
            <w:top w:val="nil"/>
            <w:bottom w:val="nil"/>
          </w:tcBorders>
        </w:tcPr>
        <w:p w14:paraId="1D5DE032" w14:textId="6450B62A" w:rsidR="000B39C5" w:rsidRPr="00EA5F46" w:rsidRDefault="007B029D" w:rsidP="00F03303">
          <w:pPr>
            <w:rPr>
              <w:rFonts w:ascii="Museo Sans 100" w:hAnsi="Museo Sans 100" w:cs="Arial"/>
              <w:sz w:val="12"/>
            </w:rPr>
          </w:pPr>
          <w:r>
            <w:rPr>
              <w:rFonts w:ascii="Museo Sans 100" w:hAnsi="Museo Sans 100" w:cs="Arial"/>
              <w:sz w:val="12"/>
            </w:rPr>
            <w:t>omfattning</w:t>
          </w:r>
        </w:p>
        <w:p w14:paraId="356EA87E" w14:textId="1CBAC3DB" w:rsidR="000B39C5" w:rsidRPr="00EA5F46" w:rsidRDefault="00EA5F46" w:rsidP="00F03303">
          <w:pPr>
            <w:rPr>
              <w:rFonts w:ascii="Museo Sans 500" w:hAnsi="Museo Sans 500" w:cs="Arial"/>
              <w:sz w:val="16"/>
              <w:szCs w:val="16"/>
            </w:rPr>
          </w:pPr>
          <w:r w:rsidRPr="004E517B">
            <w:rPr>
              <w:rFonts w:ascii="Museo Sans 500" w:hAnsi="Museo Sans 500" w:cs="Arial"/>
              <w:sz w:val="16"/>
              <w:szCs w:val="16"/>
              <w:highlight w:val="yellow"/>
            </w:rPr>
            <w:t>ex.</w:t>
          </w:r>
          <w:r w:rsidR="007B029D" w:rsidRPr="004E517B">
            <w:rPr>
              <w:rFonts w:ascii="Museo Sans 500" w:hAnsi="Museo Sans 500" w:cs="Arial"/>
              <w:sz w:val="16"/>
              <w:szCs w:val="16"/>
              <w:highlight w:val="yellow"/>
            </w:rPr>
            <w:t xml:space="preserve"> hus </w:t>
          </w:r>
          <w:r w:rsidR="004E517B">
            <w:rPr>
              <w:rFonts w:ascii="Museo Sans 500" w:hAnsi="Museo Sans 500" w:cs="Arial"/>
              <w:sz w:val="16"/>
              <w:szCs w:val="16"/>
              <w:highlight w:val="yellow"/>
            </w:rPr>
            <w:t>0</w:t>
          </w:r>
          <w:r w:rsidR="007B029D" w:rsidRPr="004E517B">
            <w:rPr>
              <w:rFonts w:ascii="Museo Sans 500" w:hAnsi="Museo Sans 500" w:cs="Arial"/>
              <w:sz w:val="16"/>
              <w:szCs w:val="16"/>
              <w:highlight w:val="yellow"/>
            </w:rPr>
            <w:t>1</w:t>
          </w:r>
        </w:p>
      </w:tc>
      <w:tc>
        <w:tcPr>
          <w:tcW w:w="2837" w:type="dxa"/>
          <w:gridSpan w:val="3"/>
        </w:tcPr>
        <w:p w14:paraId="7142CACE" w14:textId="77777777" w:rsidR="000B39C5" w:rsidRPr="00EA5F46" w:rsidRDefault="000B39C5" w:rsidP="000B39C5">
          <w:pPr>
            <w:rPr>
              <w:rFonts w:ascii="Museo Sans 100" w:eastAsia="MS Gothic" w:hAnsi="Museo Sans 100" w:cs="Arial"/>
              <w:sz w:val="12"/>
              <w:szCs w:val="12"/>
            </w:rPr>
          </w:pPr>
          <w:r w:rsidRPr="00EA5F46">
            <w:rPr>
              <w:rFonts w:ascii="Museo Sans 100" w:eastAsia="MS Gothic" w:hAnsi="Museo Sans 100" w:cs="Arial"/>
              <w:sz w:val="12"/>
              <w:szCs w:val="12"/>
            </w:rPr>
            <w:t>ANSVARIG PART</w:t>
          </w:r>
        </w:p>
        <w:p w14:paraId="2A6B234B" w14:textId="464A1748" w:rsidR="000B39C5" w:rsidRPr="00EA5F46" w:rsidRDefault="00EA5F46" w:rsidP="000B39C5">
          <w:pPr>
            <w:rPr>
              <w:rFonts w:ascii="Museo Sans 500" w:hAnsi="Museo Sans 500" w:cs="Arial"/>
              <w:sz w:val="16"/>
              <w:szCs w:val="16"/>
            </w:rPr>
          </w:pPr>
          <w:r>
            <w:rPr>
              <w:rFonts w:ascii="Museo Sans 500" w:hAnsi="Museo Sans 500" w:cs="Arial"/>
              <w:sz w:val="16"/>
              <w:szCs w:val="16"/>
              <w:highlight w:val="yellow"/>
            </w:rPr>
            <w:t xml:space="preserve">ex. </w:t>
          </w:r>
          <w:r w:rsidR="000B39C5" w:rsidRPr="00EA5F46">
            <w:rPr>
              <w:rFonts w:ascii="Museo Sans 500" w:hAnsi="Museo Sans 500" w:cs="Arial"/>
              <w:sz w:val="16"/>
              <w:szCs w:val="16"/>
              <w:highlight w:val="yellow"/>
            </w:rPr>
            <w:t>a</w:t>
          </w:r>
          <w:r>
            <w:rPr>
              <w:rFonts w:ascii="Museo Sans 500" w:hAnsi="Museo Sans 500" w:cs="Arial"/>
              <w:sz w:val="16"/>
              <w:szCs w:val="16"/>
            </w:rPr>
            <w:t xml:space="preserve"> </w:t>
          </w:r>
        </w:p>
      </w:tc>
    </w:tr>
    <w:tr w:rsidR="000B39C5" w:rsidRPr="00A6512E" w14:paraId="28EA9DCE" w14:textId="77777777" w:rsidTr="00F26799">
      <w:trPr>
        <w:cantSplit/>
      </w:trPr>
      <w:tc>
        <w:tcPr>
          <w:tcW w:w="2948" w:type="dxa"/>
          <w:vMerge/>
        </w:tcPr>
        <w:p w14:paraId="085888E1" w14:textId="77777777" w:rsidR="000B39C5" w:rsidRPr="00E05870" w:rsidRDefault="000B39C5" w:rsidP="000B39C5">
          <w:pPr>
            <w:rPr>
              <w:rFonts w:eastAsia="MS Gothic" w:hAnsi="MS Gothic" w:cs="Arial"/>
              <w:sz w:val="12"/>
              <w:szCs w:val="12"/>
            </w:rPr>
          </w:pPr>
        </w:p>
      </w:tc>
      <w:tc>
        <w:tcPr>
          <w:tcW w:w="4422" w:type="dxa"/>
          <w:tcBorders>
            <w:top w:val="nil"/>
          </w:tcBorders>
        </w:tcPr>
        <w:p w14:paraId="4787C43A" w14:textId="753DA6F1" w:rsidR="000B39C5" w:rsidRPr="00EA5F46" w:rsidRDefault="007B029D" w:rsidP="000B39C5">
          <w:pPr>
            <w:rPr>
              <w:rFonts w:ascii="Museo Sans 100" w:hAnsi="Museo Sans 100" w:cs="Arial"/>
              <w:sz w:val="12"/>
            </w:rPr>
          </w:pPr>
          <w:r>
            <w:rPr>
              <w:rFonts w:ascii="Museo Sans 100" w:hAnsi="Museo Sans 100" w:cs="Arial"/>
              <w:sz w:val="12"/>
            </w:rPr>
            <w:t xml:space="preserve">Fastighet- och </w:t>
          </w:r>
          <w:r w:rsidR="000B39C5" w:rsidRPr="00EA5F46">
            <w:rPr>
              <w:rFonts w:ascii="Museo Sans 100" w:hAnsi="Museo Sans 100" w:cs="Arial"/>
              <w:sz w:val="12"/>
            </w:rPr>
            <w:t>byggnadsverksnummer</w:t>
          </w:r>
        </w:p>
        <w:p w14:paraId="54A9C621" w14:textId="24316525" w:rsidR="000B39C5" w:rsidRPr="004E517B" w:rsidRDefault="00EA5F46" w:rsidP="000B39C5">
          <w:pPr>
            <w:rPr>
              <w:rFonts w:ascii="Museo Sans 500" w:hAnsi="Museo Sans 500" w:cs="Arial"/>
              <w:sz w:val="16"/>
              <w:szCs w:val="16"/>
              <w:highlight w:val="yellow"/>
            </w:rPr>
          </w:pPr>
          <w:r w:rsidRPr="004E517B">
            <w:rPr>
              <w:rFonts w:ascii="Museo Sans 500" w:hAnsi="Museo Sans 500" w:cs="Arial"/>
              <w:sz w:val="16"/>
              <w:szCs w:val="16"/>
              <w:highlight w:val="yellow"/>
            </w:rPr>
            <w:t>ex. xy</w:t>
          </w:r>
          <w:r w:rsidR="00C41056" w:rsidRPr="004E517B">
            <w:rPr>
              <w:rFonts w:ascii="Museo Sans 500" w:hAnsi="Museo Sans 500" w:cs="Arial"/>
              <w:sz w:val="16"/>
              <w:szCs w:val="16"/>
              <w:highlight w:val="yellow"/>
            </w:rPr>
            <w:t>z</w:t>
          </w:r>
        </w:p>
        <w:p w14:paraId="3E7FD085" w14:textId="1EB303E9" w:rsidR="00603019" w:rsidRPr="00EA5F46" w:rsidRDefault="00603019" w:rsidP="000B39C5">
          <w:pPr>
            <w:rPr>
              <w:rFonts w:ascii="Museo Sans 500" w:hAnsi="Museo Sans 500" w:cs="Arial"/>
              <w:sz w:val="16"/>
              <w:szCs w:val="16"/>
            </w:rPr>
          </w:pPr>
        </w:p>
      </w:tc>
      <w:tc>
        <w:tcPr>
          <w:tcW w:w="2837" w:type="dxa"/>
          <w:gridSpan w:val="3"/>
        </w:tcPr>
        <w:p w14:paraId="486F43ED" w14:textId="77777777" w:rsidR="000B39C5" w:rsidRPr="00EA5F46" w:rsidRDefault="000B39C5" w:rsidP="000B39C5">
          <w:pPr>
            <w:rPr>
              <w:rFonts w:ascii="Museo Sans 100" w:hAnsi="Museo Sans 100" w:cs="Arial"/>
              <w:sz w:val="12"/>
            </w:rPr>
          </w:pPr>
          <w:r w:rsidRPr="00EA5F46">
            <w:rPr>
              <w:rFonts w:ascii="Museo Sans 100" w:hAnsi="Museo Sans 100" w:cs="Arial"/>
              <w:sz w:val="12"/>
            </w:rPr>
            <w:t>SIGN</w:t>
          </w:r>
        </w:p>
        <w:p w14:paraId="6F8DAB1E" w14:textId="77777777" w:rsidR="000B39C5" w:rsidRPr="00EA5F46" w:rsidRDefault="000B39C5" w:rsidP="000B39C5">
          <w:pPr>
            <w:spacing w:before="20"/>
            <w:rPr>
              <w:rFonts w:ascii="Museo Sans 500" w:hAnsi="Museo Sans 500" w:cs="Arial"/>
              <w:sz w:val="16"/>
              <w:szCs w:val="16"/>
            </w:rPr>
          </w:pPr>
          <w:r w:rsidRPr="00EA5F46">
            <w:rPr>
              <w:rFonts w:ascii="Museo Sans 500" w:hAnsi="Museo Sans 500" w:cs="Arial"/>
              <w:sz w:val="16"/>
              <w:szCs w:val="16"/>
              <w:highlight w:val="yellow"/>
            </w:rPr>
            <w:t>n.namn</w:t>
          </w:r>
        </w:p>
      </w:tc>
    </w:tr>
    <w:tr w:rsidR="000B39C5" w:rsidRPr="00A6512E" w14:paraId="5EC837EF" w14:textId="77777777" w:rsidTr="00F26799">
      <w:trPr>
        <w:cantSplit/>
      </w:trPr>
      <w:tc>
        <w:tcPr>
          <w:tcW w:w="2948" w:type="dxa"/>
        </w:tcPr>
        <w:p w14:paraId="4BB49DB6" w14:textId="77777777" w:rsidR="000B39C5" w:rsidRPr="00EA5F46" w:rsidRDefault="000B39C5" w:rsidP="000B39C5">
          <w:pPr>
            <w:rPr>
              <w:rFonts w:ascii="Museo Sans 100" w:hAnsi="Museo Sans 100" w:cs="Arial"/>
              <w:sz w:val="12"/>
              <w:lang w:val="en-US"/>
            </w:rPr>
          </w:pPr>
          <w:r w:rsidRPr="00EA5F46">
            <w:rPr>
              <w:rFonts w:ascii="Museo Sans 100" w:hAnsi="Museo Sans 100" w:cs="Arial"/>
              <w:sz w:val="12"/>
              <w:lang w:val="en-US"/>
            </w:rPr>
            <w:t>Skede</w:t>
          </w:r>
        </w:p>
        <w:p w14:paraId="6B131998" w14:textId="27F95E03" w:rsidR="000B39C5" w:rsidRPr="00EA5F46" w:rsidRDefault="00E05870" w:rsidP="000B39C5">
          <w:pPr>
            <w:rPr>
              <w:rFonts w:ascii="Museo Sans 500" w:hAnsi="Museo Sans 500" w:cs="Arial"/>
              <w:sz w:val="16"/>
              <w:szCs w:val="16"/>
            </w:rPr>
          </w:pPr>
          <w:r w:rsidRPr="00EA5F46">
            <w:rPr>
              <w:rFonts w:ascii="Museo Sans 500" w:hAnsi="Museo Sans 500" w:cs="Arial"/>
              <w:sz w:val="16"/>
              <w:szCs w:val="16"/>
              <w:highlight w:val="yellow"/>
            </w:rPr>
            <w:t>skede</w:t>
          </w:r>
        </w:p>
      </w:tc>
      <w:tc>
        <w:tcPr>
          <w:tcW w:w="4422" w:type="dxa"/>
        </w:tcPr>
        <w:p w14:paraId="56C9CB30" w14:textId="77777777" w:rsidR="000B39C5" w:rsidRPr="00EA5F46" w:rsidRDefault="000B39C5" w:rsidP="000B39C5">
          <w:pPr>
            <w:rPr>
              <w:rFonts w:ascii="Museo Sans 100" w:hAnsi="Museo Sans 100" w:cs="Arial"/>
              <w:sz w:val="12"/>
            </w:rPr>
          </w:pPr>
          <w:r w:rsidRPr="00EA5F46">
            <w:rPr>
              <w:rFonts w:ascii="Museo Sans 100" w:hAnsi="Museo Sans 100" w:cs="Arial"/>
              <w:sz w:val="12"/>
            </w:rPr>
            <w:t>SYFTE</w:t>
          </w:r>
        </w:p>
        <w:p w14:paraId="1684CABB" w14:textId="2F99F588" w:rsidR="000B39C5" w:rsidRPr="00EA5F46" w:rsidRDefault="00EA5F46" w:rsidP="000B39C5">
          <w:pPr>
            <w:rPr>
              <w:rFonts w:ascii="Museo Sans 500" w:hAnsi="Museo Sans 500" w:cs="Arial"/>
              <w:color w:val="FF0000"/>
              <w:sz w:val="16"/>
              <w:szCs w:val="16"/>
            </w:rPr>
          </w:pPr>
          <w:r>
            <w:rPr>
              <w:rFonts w:ascii="Museo Sans 500" w:hAnsi="Museo Sans 500" w:cs="Arial"/>
              <w:sz w:val="16"/>
              <w:szCs w:val="16"/>
              <w:highlight w:val="yellow"/>
            </w:rPr>
            <w:t xml:space="preserve">ex. </w:t>
          </w:r>
          <w:r w:rsidR="00E05870" w:rsidRPr="00EA5F46">
            <w:rPr>
              <w:rFonts w:ascii="Museo Sans 500" w:hAnsi="Museo Sans 500" w:cs="Arial"/>
              <w:sz w:val="16"/>
              <w:szCs w:val="16"/>
              <w:highlight w:val="yellow"/>
            </w:rPr>
            <w:t>granskningshandling</w:t>
          </w:r>
        </w:p>
      </w:tc>
      <w:tc>
        <w:tcPr>
          <w:tcW w:w="1418" w:type="dxa"/>
        </w:tcPr>
        <w:p w14:paraId="7F6216AF" w14:textId="77777777" w:rsidR="000B39C5" w:rsidRPr="00EA5F46" w:rsidRDefault="000B39C5" w:rsidP="000B39C5">
          <w:pPr>
            <w:spacing w:before="20"/>
            <w:rPr>
              <w:rFonts w:ascii="Museo Sans 100" w:hAnsi="Museo Sans 100" w:cs="Arial"/>
              <w:sz w:val="12"/>
              <w:highlight w:val="yellow"/>
              <w:lang w:val="de-DE"/>
            </w:rPr>
          </w:pPr>
          <w:r w:rsidRPr="00EA5F46">
            <w:rPr>
              <w:rFonts w:ascii="Museo Sans 100" w:hAnsi="Museo Sans 100" w:cs="Arial"/>
              <w:caps w:val="0"/>
              <w:sz w:val="12"/>
              <w:highlight w:val="yellow"/>
              <w:lang w:val="de-DE"/>
            </w:rPr>
            <w:t>DATUM</w:t>
          </w:r>
        </w:p>
        <w:p w14:paraId="710D44F6" w14:textId="77777777" w:rsidR="000B39C5" w:rsidRPr="00EA5F46" w:rsidRDefault="000B39C5" w:rsidP="000B39C5">
          <w:pPr>
            <w:rPr>
              <w:rFonts w:ascii="Museo Sans 500" w:hAnsi="Museo Sans 500" w:cs="Arial"/>
              <w:sz w:val="16"/>
              <w:szCs w:val="16"/>
              <w:highlight w:val="yellow"/>
              <w:lang w:val="de-DE"/>
            </w:rPr>
          </w:pPr>
          <w:r w:rsidRPr="00EA5F46">
            <w:rPr>
              <w:rFonts w:ascii="Museo Sans 500" w:hAnsi="Museo Sans 500" w:cs="Arial"/>
              <w:caps w:val="0"/>
              <w:sz w:val="16"/>
              <w:szCs w:val="16"/>
              <w:highlight w:val="yellow"/>
              <w:lang w:val="de-DE"/>
            </w:rPr>
            <w:t>20ÅÅ-MM-DD</w:t>
          </w:r>
        </w:p>
      </w:tc>
      <w:tc>
        <w:tcPr>
          <w:tcW w:w="1419" w:type="dxa"/>
          <w:gridSpan w:val="2"/>
        </w:tcPr>
        <w:p w14:paraId="251B8848" w14:textId="77777777" w:rsidR="000B39C5" w:rsidRPr="00A6512E" w:rsidRDefault="000B39C5" w:rsidP="000B39C5">
          <w:pPr>
            <w:spacing w:before="20"/>
            <w:rPr>
              <w:rFonts w:cs="Arial"/>
              <w:sz w:val="12"/>
            </w:rPr>
          </w:pPr>
          <w:r w:rsidRPr="00A6512E">
            <w:rPr>
              <w:rFonts w:cs="Arial"/>
              <w:sz w:val="12"/>
            </w:rPr>
            <w:t>SENASTE ÄNDRING</w:t>
          </w:r>
        </w:p>
        <w:p w14:paraId="2C47EFD3" w14:textId="77777777" w:rsidR="000B39C5" w:rsidRPr="00043CA3" w:rsidRDefault="000B39C5" w:rsidP="000B39C5">
          <w:pPr>
            <w:rPr>
              <w:rFonts w:cs="Arial"/>
              <w:sz w:val="20"/>
            </w:rPr>
          </w:pPr>
        </w:p>
      </w:tc>
    </w:tr>
  </w:tbl>
  <w:p w14:paraId="4216B433" w14:textId="77777777" w:rsidR="000B39C5" w:rsidRPr="000B39C5" w:rsidRDefault="000B39C5">
    <w:pPr>
      <w:rPr>
        <w:sz w:val="6"/>
        <w:szCs w:val="16"/>
      </w:rPr>
    </w:pPr>
  </w:p>
  <w:tbl>
    <w:tblPr>
      <w:tblW w:w="10206" w:type="dxa"/>
      <w:tblInd w:w="71" w:type="dxa"/>
      <w:tblBorders>
        <w:bottom w:val="single" w:sz="6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2481"/>
      <w:gridCol w:w="466"/>
      <w:gridCol w:w="3742"/>
      <w:gridCol w:w="2098"/>
      <w:gridCol w:w="1419"/>
    </w:tblGrid>
    <w:tr w:rsidR="00765F73" w:rsidRPr="00A6512E" w14:paraId="1DBEF50E" w14:textId="77777777" w:rsidTr="00440E16">
      <w:trPr>
        <w:cantSplit/>
        <w:trHeight w:val="283"/>
      </w:trPr>
      <w:tc>
        <w:tcPr>
          <w:tcW w:w="2481" w:type="dxa"/>
          <w:vAlign w:val="center"/>
        </w:tcPr>
        <w:p w14:paraId="7C0BE356" w14:textId="77777777" w:rsidR="00765F73" w:rsidRDefault="00765F73" w:rsidP="000B39C5">
          <w:pPr>
            <w:rPr>
              <w:rFonts w:cs="Arial"/>
              <w:b/>
              <w:sz w:val="12"/>
            </w:rPr>
          </w:pPr>
          <w:r w:rsidRPr="000B39C5">
            <w:rPr>
              <w:rFonts w:cs="Arial"/>
              <w:b/>
              <w:noProof/>
              <w:sz w:val="12"/>
            </w:rPr>
            <mc:AlternateContent>
              <mc:Choice Requires="wps">
                <w:drawing>
                  <wp:anchor distT="0" distB="0" distL="114300" distR="114300" simplePos="0" relativeHeight="251688960" behindDoc="0" locked="0" layoutInCell="0" allowOverlap="1" wp14:anchorId="439944FF" wp14:editId="6F1AED42">
                    <wp:simplePos x="0" y="0"/>
                    <wp:positionH relativeFrom="column">
                      <wp:posOffset>-53340</wp:posOffset>
                    </wp:positionH>
                    <wp:positionV relativeFrom="paragraph">
                      <wp:posOffset>-635</wp:posOffset>
                    </wp:positionV>
                    <wp:extent cx="6476365" cy="8105140"/>
                    <wp:effectExtent l="0" t="0" r="19685" b="10160"/>
                    <wp:wrapNone/>
                    <wp:docPr id="4" name="Rectangl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476365" cy="810514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CAD62C7" id="Rectangle 1" o:spid="_x0000_s1026" style="position:absolute;margin-left:-4.2pt;margin-top:-.05pt;width:509.95pt;height:638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" o:allowincell="f" filled="f" strokeweight="1.5pt"/>
                </w:pict>
              </mc:Fallback>
            </mc:AlternateContent>
          </w:r>
        </w:p>
        <w:p w14:paraId="6F1D6023" w14:textId="186502D1" w:rsidR="00765F73" w:rsidRPr="00EA5F46" w:rsidRDefault="00765F73" w:rsidP="000B39C5">
          <w:pPr>
            <w:rPr>
              <w:rFonts w:ascii="Museo Sans 700" w:hAnsi="Museo Sans 700" w:cs="Arial"/>
              <w:b/>
              <w:sz w:val="14"/>
              <w:szCs w:val="14"/>
            </w:rPr>
          </w:pPr>
          <w:r w:rsidRPr="00EA5F46">
            <w:rPr>
              <w:rFonts w:ascii="Museo Sans 700" w:hAnsi="Museo Sans 700" w:cs="Arial"/>
              <w:b/>
              <w:sz w:val="14"/>
              <w:szCs w:val="14"/>
            </w:rPr>
            <w:t>ritningsnummer</w:t>
          </w:r>
        </w:p>
        <w:p w14:paraId="54FE0F55" w14:textId="4BC2C80A" w:rsidR="00765F73" w:rsidRPr="00765F73" w:rsidRDefault="00765F73" w:rsidP="000B39C5">
          <w:pPr>
            <w:rPr>
              <w:rFonts w:ascii="Museo Sans 700" w:hAnsi="Museo Sans 700" w:cs="Arial"/>
              <w:b/>
              <w:sz w:val="14"/>
              <w:szCs w:val="14"/>
            </w:rPr>
          </w:pPr>
          <w:r w:rsidRPr="00765F73">
            <w:rPr>
              <w:rFonts w:ascii="Museo Sans 700" w:hAnsi="Museo Sans 700" w:cs="Arial"/>
              <w:b/>
              <w:sz w:val="14"/>
              <w:szCs w:val="14"/>
            </w:rPr>
            <w:t>Dokument/referens</w:t>
          </w:r>
        </w:p>
      </w:tc>
      <w:tc>
        <w:tcPr>
          <w:tcW w:w="466" w:type="dxa"/>
        </w:tcPr>
        <w:p w14:paraId="319F0A05" w14:textId="667F4C0A" w:rsidR="00765F73" w:rsidRDefault="00F93DE4" w:rsidP="00E05870">
          <w:pPr>
            <w:rPr>
              <w:rFonts w:cs="Arial"/>
              <w:b/>
              <w:sz w:val="12"/>
            </w:rPr>
          </w:pPr>
          <w:r w:rsidRPr="00EA5F46">
            <w:rPr>
              <w:rFonts w:ascii="Museo Sans 700" w:hAnsi="Museo Sans 700" w:cs="Arial"/>
              <w:caps w:val="0"/>
              <w:noProof/>
              <w:sz w:val="14"/>
              <w:szCs w:val="14"/>
            </w:rPr>
            <mc:AlternateContent>
              <mc:Choice Requires="wps">
                <w:drawing>
                  <wp:anchor distT="0" distB="0" distL="114300" distR="114300" simplePos="0" relativeHeight="251691008" behindDoc="0" locked="0" layoutInCell="1" allowOverlap="1" wp14:anchorId="13B604CE" wp14:editId="11DA8C57">
                    <wp:simplePos x="0" y="0"/>
                    <wp:positionH relativeFrom="column">
                      <wp:posOffset>198755</wp:posOffset>
                    </wp:positionH>
                    <wp:positionV relativeFrom="paragraph">
                      <wp:posOffset>10160</wp:posOffset>
                    </wp:positionV>
                    <wp:extent cx="0" cy="8105140"/>
                    <wp:effectExtent l="0" t="0" r="19050" b="29210"/>
                    <wp:wrapNone/>
                    <wp:docPr id="1" name="Line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0" y="0"/>
                              <a:ext cx="0" cy="81051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10DD8407" id="Line 8" o:spid="_x0000_s1026" style="position:absolute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65pt,.8pt" to="15.65pt,6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"/>
                </w:pict>
              </mc:Fallback>
            </mc:AlternateContent>
          </w:r>
          <w:r w:rsidR="00765F73" w:rsidRPr="00821671">
            <w:rPr>
              <w:rFonts w:cs="Arial"/>
              <w:caps w:val="0"/>
              <w:noProof/>
              <w:sz w:val="16"/>
            </w:rPr>
            <mc:AlternateContent>
              <mc:Choice Requires="wps">
                <w:drawing>
                  <wp:anchor distT="0" distB="0" distL="114300" distR="114300" simplePos="0" relativeHeight="251693056" behindDoc="0" locked="0" layoutInCell="1" allowOverlap="1" wp14:anchorId="06DB7667" wp14:editId="2C59FFC5">
                    <wp:simplePos x="0" y="0"/>
                    <wp:positionH relativeFrom="column">
                      <wp:posOffset>-41910</wp:posOffset>
                    </wp:positionH>
                    <wp:positionV relativeFrom="paragraph">
                      <wp:posOffset>-635</wp:posOffset>
                    </wp:positionV>
                    <wp:extent cx="0" cy="8105140"/>
                    <wp:effectExtent l="0" t="0" r="19050" b="29210"/>
                    <wp:wrapNone/>
                    <wp:docPr id="11" name="Line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0" y="0"/>
                              <a:ext cx="0" cy="81051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7CDE83F2" id="Line 8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3pt,-.05pt" to="-3.3pt,6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"/>
                </w:pict>
              </mc:Fallback>
            </mc:AlternateContent>
          </w:r>
        </w:p>
        <w:p w14:paraId="3D502900" w14:textId="6D2EAF8A" w:rsidR="00765F73" w:rsidRPr="00EA5F46" w:rsidRDefault="00765F73" w:rsidP="00E05870">
          <w:pPr>
            <w:rPr>
              <w:rFonts w:ascii="Museo Sans 700" w:hAnsi="Museo Sans 700" w:cs="Arial"/>
              <w:b/>
              <w:sz w:val="14"/>
              <w:szCs w:val="14"/>
            </w:rPr>
          </w:pPr>
          <w:r w:rsidRPr="00EA5F46">
            <w:rPr>
              <w:rFonts w:ascii="Museo Sans 700" w:hAnsi="Museo Sans 700" w:cs="Arial"/>
              <w:b/>
              <w:sz w:val="14"/>
              <w:szCs w:val="14"/>
            </w:rPr>
            <w:t>BET</w:t>
          </w:r>
        </w:p>
        <w:p w14:paraId="4741ADE8" w14:textId="77777777" w:rsidR="00765F73" w:rsidRPr="00821671" w:rsidRDefault="00765F73" w:rsidP="00F03303">
          <w:pPr>
            <w:rPr>
              <w:rFonts w:cs="Arial"/>
              <w:caps w:val="0"/>
              <w:noProof/>
              <w:sz w:val="16"/>
            </w:rPr>
          </w:pPr>
        </w:p>
      </w:tc>
      <w:tc>
        <w:tcPr>
          <w:tcW w:w="3742" w:type="dxa"/>
          <w:vAlign w:val="center"/>
        </w:tcPr>
        <w:p w14:paraId="3DB96D01" w14:textId="30AF6BB7" w:rsidR="00765F73" w:rsidRPr="00EA5F46" w:rsidRDefault="00765F73" w:rsidP="00F03303">
          <w:pPr>
            <w:rPr>
              <w:rFonts w:ascii="Museo Sans 700" w:hAnsi="Museo Sans 700" w:cs="Arial"/>
              <w:b/>
              <w:sz w:val="14"/>
              <w:szCs w:val="14"/>
            </w:rPr>
          </w:pPr>
        </w:p>
        <w:p w14:paraId="0D97A365" w14:textId="2DECC5A2" w:rsidR="00765F73" w:rsidRPr="00EA5F46" w:rsidRDefault="00765F73" w:rsidP="00F03303">
          <w:pPr>
            <w:rPr>
              <w:rFonts w:ascii="Museo Sans 700" w:hAnsi="Museo Sans 700" w:cs="Arial"/>
              <w:b/>
              <w:sz w:val="14"/>
              <w:szCs w:val="14"/>
            </w:rPr>
          </w:pPr>
          <w:r>
            <w:rPr>
              <w:rFonts w:ascii="Museo Sans 700" w:hAnsi="Museo Sans 700" w:cs="Arial"/>
              <w:b/>
              <w:sz w:val="14"/>
              <w:szCs w:val="14"/>
            </w:rPr>
            <w:t>Ändringen avser</w:t>
          </w:r>
        </w:p>
        <w:p w14:paraId="0D641FFA" w14:textId="77777777" w:rsidR="00765F73" w:rsidRPr="00EA5F46" w:rsidRDefault="00765F73" w:rsidP="00F03303">
          <w:pPr>
            <w:rPr>
              <w:rFonts w:ascii="Museo Sans 700" w:hAnsi="Museo Sans 700" w:cs="Arial"/>
              <w:b/>
              <w:sz w:val="14"/>
              <w:szCs w:val="14"/>
            </w:rPr>
          </w:pPr>
        </w:p>
      </w:tc>
      <w:tc>
        <w:tcPr>
          <w:tcW w:w="2098" w:type="dxa"/>
          <w:vAlign w:val="center"/>
        </w:tcPr>
        <w:p w14:paraId="0C873E44" w14:textId="54C41702" w:rsidR="00765F73" w:rsidRDefault="00F93DE4" w:rsidP="00F03303">
          <w:pPr>
            <w:rPr>
              <w:rFonts w:cs="Arial"/>
              <w:b/>
              <w:sz w:val="12"/>
            </w:rPr>
          </w:pPr>
          <w:r w:rsidRPr="00821671">
            <w:rPr>
              <w:rFonts w:eastAsia="MS Gothic" w:hAnsi="MS Gothic" w:cs="Arial"/>
              <w:noProof/>
              <w:sz w:val="8"/>
              <w:szCs w:val="12"/>
              <w:highlight w:val="yellow"/>
            </w:rPr>
            <mc:AlternateContent>
              <mc:Choice Requires="wps">
                <w:drawing>
                  <wp:anchor distT="0" distB="0" distL="114300" distR="114300" simplePos="0" relativeHeight="251692032" behindDoc="0" locked="0" layoutInCell="0" allowOverlap="1" wp14:anchorId="4BE87508" wp14:editId="564BFBAF">
                    <wp:simplePos x="0" y="0"/>
                    <wp:positionH relativeFrom="column">
                      <wp:posOffset>149225</wp:posOffset>
                    </wp:positionH>
                    <wp:positionV relativeFrom="paragraph">
                      <wp:posOffset>7620</wp:posOffset>
                    </wp:positionV>
                    <wp:extent cx="0" cy="8105140"/>
                    <wp:effectExtent l="0" t="0" r="19050" b="29210"/>
                    <wp:wrapNone/>
                    <wp:docPr id="22" name="Line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0" cy="81051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2600D360" id="Line 5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75pt,.6pt" to="11.75pt,6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" o:allowincell="f"/>
                </w:pict>
              </mc:Fallback>
            </mc:AlternateContent>
          </w:r>
        </w:p>
        <w:p w14:paraId="3B6C7006" w14:textId="1AA1C482" w:rsidR="00765F73" w:rsidRPr="00EA5F46" w:rsidRDefault="00460013" w:rsidP="00F03303">
          <w:pPr>
            <w:rPr>
              <w:rFonts w:ascii="Museo Sans 700" w:hAnsi="Museo Sans 700" w:cs="Arial"/>
              <w:b/>
              <w:sz w:val="14"/>
              <w:szCs w:val="14"/>
            </w:rPr>
          </w:pPr>
          <w:r>
            <w:rPr>
              <w:rFonts w:ascii="Museo Sans 700" w:hAnsi="Museo Sans 700" w:cs="Arial"/>
              <w:b/>
              <w:sz w:val="14"/>
              <w:szCs w:val="14"/>
            </w:rPr>
            <w:t xml:space="preserve">         </w:t>
          </w:r>
          <w:r w:rsidR="00765F73">
            <w:rPr>
              <w:rFonts w:ascii="Museo Sans 700" w:hAnsi="Museo Sans 700" w:cs="Arial"/>
              <w:b/>
              <w:sz w:val="14"/>
              <w:szCs w:val="14"/>
            </w:rPr>
            <w:t>Noteringar</w:t>
          </w:r>
        </w:p>
        <w:p w14:paraId="6D0B8F4D" w14:textId="639D0A52" w:rsidR="00F93DE4" w:rsidRPr="00F93DE4" w:rsidRDefault="00460013" w:rsidP="00F93DE4">
          <w:pPr>
            <w:rPr>
              <w:rFonts w:ascii="Museo Sans 700" w:hAnsi="Museo Sans 700" w:cs="Arial"/>
              <w:b/>
              <w:sz w:val="14"/>
              <w:szCs w:val="14"/>
            </w:rPr>
          </w:pPr>
          <w:r>
            <w:rPr>
              <w:rFonts w:ascii="Museo Sans 700" w:hAnsi="Museo Sans 700" w:cs="Arial"/>
              <w:b/>
              <w:sz w:val="14"/>
              <w:szCs w:val="14"/>
            </w:rPr>
            <w:t xml:space="preserve">         </w:t>
          </w:r>
          <w:r w:rsidR="00F93DE4" w:rsidRPr="00F93DE4">
            <w:rPr>
              <w:rFonts w:ascii="Museo Sans 700" w:hAnsi="Museo Sans 700" w:cs="Arial"/>
              <w:b/>
              <w:sz w:val="14"/>
              <w:szCs w:val="14"/>
            </w:rPr>
            <w:t>Modell/ Ändrings Id</w:t>
          </w:r>
        </w:p>
        <w:p w14:paraId="10228F63" w14:textId="28FFA97C" w:rsidR="00765F73" w:rsidRPr="007B20E8" w:rsidRDefault="00765F73" w:rsidP="00F03303">
          <w:pPr>
            <w:rPr>
              <w:rFonts w:cs="Arial"/>
              <w:b/>
              <w:sz w:val="12"/>
            </w:rPr>
          </w:pPr>
        </w:p>
      </w:tc>
      <w:tc>
        <w:tcPr>
          <w:tcW w:w="1419" w:type="dxa"/>
          <w:vAlign w:val="center"/>
        </w:tcPr>
        <w:p w14:paraId="18E37DA4" w14:textId="595B972E" w:rsidR="00765F73" w:rsidRDefault="00765F73" w:rsidP="00F03303">
          <w:pPr>
            <w:rPr>
              <w:rFonts w:cs="Arial"/>
              <w:b/>
              <w:sz w:val="12"/>
            </w:rPr>
          </w:pPr>
        </w:p>
        <w:p w14:paraId="45064CD9" w14:textId="77777777" w:rsidR="00765F73" w:rsidRPr="007B20E8" w:rsidRDefault="00765F73" w:rsidP="00F93DE4">
          <w:pPr>
            <w:rPr>
              <w:rFonts w:cs="Arial"/>
              <w:b/>
              <w:sz w:val="12"/>
            </w:rPr>
          </w:pPr>
        </w:p>
      </w:tc>
    </w:tr>
  </w:tbl>
  <w:p w14:paraId="41CBD3DB" w14:textId="77777777" w:rsidR="00510B01" w:rsidRPr="00A6512E" w:rsidRDefault="00510B01">
    <w:pPr>
      <w:rPr>
        <w:rFonts w:cs="Arial"/>
        <w:sz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49" o:allowincell="f"/>
  </w:hdrShapeDefaults>
  <w:footnotePr>
    <w:numRestart w:val="eachSec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plu" w:val="KEG"/>
  </w:docVars>
  <w:rsids>
    <w:rsidRoot w:val="00FA1D74"/>
    <w:rsid w:val="000221DF"/>
    <w:rsid w:val="000234C2"/>
    <w:rsid w:val="00025F37"/>
    <w:rsid w:val="00030BA5"/>
    <w:rsid w:val="00043CA3"/>
    <w:rsid w:val="000479C0"/>
    <w:rsid w:val="00053805"/>
    <w:rsid w:val="0005533E"/>
    <w:rsid w:val="0006235F"/>
    <w:rsid w:val="00065BB2"/>
    <w:rsid w:val="000869BC"/>
    <w:rsid w:val="00087D82"/>
    <w:rsid w:val="00097B97"/>
    <w:rsid w:val="00097BE0"/>
    <w:rsid w:val="000A3EBE"/>
    <w:rsid w:val="000B39C5"/>
    <w:rsid w:val="000B6616"/>
    <w:rsid w:val="000E3E42"/>
    <w:rsid w:val="00115938"/>
    <w:rsid w:val="00125680"/>
    <w:rsid w:val="00130A4D"/>
    <w:rsid w:val="00133FEC"/>
    <w:rsid w:val="001604F2"/>
    <w:rsid w:val="001A4332"/>
    <w:rsid w:val="001A4EC2"/>
    <w:rsid w:val="001A7566"/>
    <w:rsid w:val="001B097E"/>
    <w:rsid w:val="001B78DB"/>
    <w:rsid w:val="001F0E0A"/>
    <w:rsid w:val="002170A3"/>
    <w:rsid w:val="0024443A"/>
    <w:rsid w:val="0025310E"/>
    <w:rsid w:val="002550EF"/>
    <w:rsid w:val="00263413"/>
    <w:rsid w:val="002908B9"/>
    <w:rsid w:val="002A4789"/>
    <w:rsid w:val="002B0C2A"/>
    <w:rsid w:val="002D0280"/>
    <w:rsid w:val="002D1F02"/>
    <w:rsid w:val="002E4C71"/>
    <w:rsid w:val="00302FE1"/>
    <w:rsid w:val="00324A7B"/>
    <w:rsid w:val="003A3C25"/>
    <w:rsid w:val="003B5324"/>
    <w:rsid w:val="003B5BA6"/>
    <w:rsid w:val="003C2334"/>
    <w:rsid w:val="003E0AF4"/>
    <w:rsid w:val="003F0D6B"/>
    <w:rsid w:val="00401350"/>
    <w:rsid w:val="00415527"/>
    <w:rsid w:val="0041796B"/>
    <w:rsid w:val="0042181C"/>
    <w:rsid w:val="00425F78"/>
    <w:rsid w:val="00427D4F"/>
    <w:rsid w:val="00460013"/>
    <w:rsid w:val="00482AE0"/>
    <w:rsid w:val="004979E8"/>
    <w:rsid w:val="004A1E35"/>
    <w:rsid w:val="004B1B52"/>
    <w:rsid w:val="004D2ED9"/>
    <w:rsid w:val="004D5FAE"/>
    <w:rsid w:val="004E183C"/>
    <w:rsid w:val="004E517B"/>
    <w:rsid w:val="00506292"/>
    <w:rsid w:val="00510B01"/>
    <w:rsid w:val="00540AEA"/>
    <w:rsid w:val="00547120"/>
    <w:rsid w:val="005541D2"/>
    <w:rsid w:val="00556490"/>
    <w:rsid w:val="0056121F"/>
    <w:rsid w:val="00561A16"/>
    <w:rsid w:val="00580E75"/>
    <w:rsid w:val="00584C4F"/>
    <w:rsid w:val="005B3B38"/>
    <w:rsid w:val="005C1D83"/>
    <w:rsid w:val="005C47AF"/>
    <w:rsid w:val="005D3E81"/>
    <w:rsid w:val="005D4F1A"/>
    <w:rsid w:val="006023F9"/>
    <w:rsid w:val="00603019"/>
    <w:rsid w:val="00603B73"/>
    <w:rsid w:val="00617D3A"/>
    <w:rsid w:val="00617E53"/>
    <w:rsid w:val="00620E9B"/>
    <w:rsid w:val="00642534"/>
    <w:rsid w:val="0066494D"/>
    <w:rsid w:val="006B2677"/>
    <w:rsid w:val="006C39C3"/>
    <w:rsid w:val="00703AA0"/>
    <w:rsid w:val="00723E59"/>
    <w:rsid w:val="007417C7"/>
    <w:rsid w:val="00764D24"/>
    <w:rsid w:val="00765F73"/>
    <w:rsid w:val="0077736F"/>
    <w:rsid w:val="007842E1"/>
    <w:rsid w:val="00784901"/>
    <w:rsid w:val="007A0A05"/>
    <w:rsid w:val="007A40DE"/>
    <w:rsid w:val="007B029D"/>
    <w:rsid w:val="007B20E8"/>
    <w:rsid w:val="007F0D45"/>
    <w:rsid w:val="00801617"/>
    <w:rsid w:val="00821671"/>
    <w:rsid w:val="00875EB4"/>
    <w:rsid w:val="00885B48"/>
    <w:rsid w:val="00892977"/>
    <w:rsid w:val="008B6EAE"/>
    <w:rsid w:val="008C5C8F"/>
    <w:rsid w:val="008D0722"/>
    <w:rsid w:val="008D3CAD"/>
    <w:rsid w:val="008E1228"/>
    <w:rsid w:val="008E356A"/>
    <w:rsid w:val="008F54A5"/>
    <w:rsid w:val="009178E9"/>
    <w:rsid w:val="00940245"/>
    <w:rsid w:val="00952D07"/>
    <w:rsid w:val="00960DF9"/>
    <w:rsid w:val="009A4EE4"/>
    <w:rsid w:val="009A645C"/>
    <w:rsid w:val="009B00B3"/>
    <w:rsid w:val="009B4DBD"/>
    <w:rsid w:val="009D2F44"/>
    <w:rsid w:val="009F275F"/>
    <w:rsid w:val="009F299E"/>
    <w:rsid w:val="009F56D1"/>
    <w:rsid w:val="009F6C57"/>
    <w:rsid w:val="00A04CEA"/>
    <w:rsid w:val="00A15D8F"/>
    <w:rsid w:val="00A351EF"/>
    <w:rsid w:val="00A52EF2"/>
    <w:rsid w:val="00A6512E"/>
    <w:rsid w:val="00A65D83"/>
    <w:rsid w:val="00A708F1"/>
    <w:rsid w:val="00A978ED"/>
    <w:rsid w:val="00AA559C"/>
    <w:rsid w:val="00AE1DE6"/>
    <w:rsid w:val="00AE6A9F"/>
    <w:rsid w:val="00B24435"/>
    <w:rsid w:val="00B41EF9"/>
    <w:rsid w:val="00B63E9E"/>
    <w:rsid w:val="00B70543"/>
    <w:rsid w:val="00B70A5E"/>
    <w:rsid w:val="00B73362"/>
    <w:rsid w:val="00C07C20"/>
    <w:rsid w:val="00C33783"/>
    <w:rsid w:val="00C41056"/>
    <w:rsid w:val="00C61AD2"/>
    <w:rsid w:val="00C966E5"/>
    <w:rsid w:val="00CA504A"/>
    <w:rsid w:val="00CE4049"/>
    <w:rsid w:val="00CE51B1"/>
    <w:rsid w:val="00D26A06"/>
    <w:rsid w:val="00D56D14"/>
    <w:rsid w:val="00D9146E"/>
    <w:rsid w:val="00DA79E5"/>
    <w:rsid w:val="00DC77C4"/>
    <w:rsid w:val="00DF12AD"/>
    <w:rsid w:val="00E05870"/>
    <w:rsid w:val="00E058C6"/>
    <w:rsid w:val="00E17B1E"/>
    <w:rsid w:val="00E34259"/>
    <w:rsid w:val="00E52BC8"/>
    <w:rsid w:val="00E54337"/>
    <w:rsid w:val="00E6095A"/>
    <w:rsid w:val="00E74CB0"/>
    <w:rsid w:val="00E93103"/>
    <w:rsid w:val="00EA1190"/>
    <w:rsid w:val="00EA5F46"/>
    <w:rsid w:val="00EB5CD7"/>
    <w:rsid w:val="00EB62B8"/>
    <w:rsid w:val="00EC007A"/>
    <w:rsid w:val="00EC1D4D"/>
    <w:rsid w:val="00ED3E5A"/>
    <w:rsid w:val="00EE0C86"/>
    <w:rsid w:val="00F00294"/>
    <w:rsid w:val="00F016AF"/>
    <w:rsid w:val="00F03303"/>
    <w:rsid w:val="00F05096"/>
    <w:rsid w:val="00F05D0C"/>
    <w:rsid w:val="00F1129D"/>
    <w:rsid w:val="00F13E28"/>
    <w:rsid w:val="00F26799"/>
    <w:rsid w:val="00F34288"/>
    <w:rsid w:val="00F41F1F"/>
    <w:rsid w:val="00F64496"/>
    <w:rsid w:val="00F7184B"/>
    <w:rsid w:val="00F93DE4"/>
    <w:rsid w:val="00FA1D74"/>
    <w:rsid w:val="00FA6E21"/>
    <w:rsid w:val="00FC0C1C"/>
    <w:rsid w:val="00FC41F0"/>
    <w:rsid w:val="00FE5E47"/>
    <w:rsid w:val="00FE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o:allowincell="f"/>
    <o:shapelayout v:ext="edit">
      <o:idmap v:ext="edit" data="1"/>
    </o:shapelayout>
  </w:shapeDefaults>
  <w:decimalSymbol w:val=","/>
  <w:listSeparator w:val=";"/>
  <w14:docId w14:val="52B5D12F"/>
  <w15:docId w15:val="{4A1196B9-BC8F-45D4-B069-57FB0B8B1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tabs>
        <w:tab w:val="left" w:pos="1644"/>
        <w:tab w:val="left" w:pos="6180"/>
        <w:tab w:val="left" w:pos="7258"/>
        <w:tab w:val="left" w:pos="7881"/>
        <w:tab w:val="left" w:pos="9015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caps/>
      <w:sz w:val="24"/>
    </w:rPr>
  </w:style>
  <w:style w:type="paragraph" w:styleId="Rubrik1">
    <w:name w:val="heading 1"/>
    <w:basedOn w:val="Normal"/>
    <w:next w:val="Normal"/>
    <w:qFormat/>
    <w:pPr>
      <w:spacing w:before="240"/>
      <w:outlineLvl w:val="0"/>
    </w:pPr>
    <w:rPr>
      <w:rFonts w:ascii="Univers" w:hAnsi="Univers"/>
      <w:b/>
      <w:u w:val="single"/>
    </w:rPr>
  </w:style>
  <w:style w:type="paragraph" w:styleId="Rubrik2">
    <w:name w:val="heading 2"/>
    <w:basedOn w:val="Normal"/>
    <w:next w:val="Normal"/>
    <w:qFormat/>
    <w:pPr>
      <w:spacing w:before="120"/>
      <w:outlineLvl w:val="1"/>
    </w:pPr>
    <w:rPr>
      <w:rFonts w:ascii="Univers" w:hAnsi="Univers"/>
      <w:b/>
    </w:rPr>
  </w:style>
  <w:style w:type="paragraph" w:styleId="Rubrik3">
    <w:name w:val="heading 3"/>
    <w:basedOn w:val="Normal"/>
    <w:next w:val="Normaltindrag"/>
    <w:qFormat/>
    <w:pPr>
      <w:ind w:left="652"/>
      <w:outlineLvl w:val="2"/>
    </w:pPr>
    <w:rPr>
      <w:rFonts w:ascii="Tms Rmn" w:hAnsi="Tms Rmn"/>
      <w:b/>
    </w:rPr>
  </w:style>
  <w:style w:type="paragraph" w:styleId="Rubrik4">
    <w:name w:val="heading 4"/>
    <w:basedOn w:val="Normal"/>
    <w:next w:val="Normaltindrag"/>
    <w:qFormat/>
    <w:pPr>
      <w:ind w:left="652"/>
      <w:outlineLvl w:val="3"/>
    </w:pPr>
    <w:rPr>
      <w:rFonts w:ascii="Tms Rmn" w:hAnsi="Tms Rmn"/>
      <w:u w:val="single"/>
    </w:rPr>
  </w:style>
  <w:style w:type="paragraph" w:styleId="Rubrik5">
    <w:name w:val="heading 5"/>
    <w:basedOn w:val="Normal"/>
    <w:next w:val="Normaltindrag"/>
    <w:qFormat/>
    <w:pPr>
      <w:ind w:left="1304"/>
      <w:outlineLvl w:val="4"/>
    </w:pPr>
    <w:rPr>
      <w:rFonts w:ascii="Tms Rmn" w:hAnsi="Tms Rmn"/>
      <w:b/>
      <w:sz w:val="20"/>
    </w:rPr>
  </w:style>
  <w:style w:type="paragraph" w:styleId="Rubrik6">
    <w:name w:val="heading 6"/>
    <w:basedOn w:val="Normal"/>
    <w:next w:val="Normaltindrag"/>
    <w:qFormat/>
    <w:pPr>
      <w:ind w:left="1304"/>
      <w:outlineLvl w:val="5"/>
    </w:pPr>
    <w:rPr>
      <w:rFonts w:ascii="Tms Rmn" w:hAnsi="Tms Rmn"/>
      <w:sz w:val="20"/>
      <w:u w:val="single"/>
    </w:rPr>
  </w:style>
  <w:style w:type="paragraph" w:styleId="Rubrik7">
    <w:name w:val="heading 7"/>
    <w:basedOn w:val="Normal"/>
    <w:next w:val="Normaltindrag"/>
    <w:qFormat/>
    <w:pPr>
      <w:ind w:left="1304"/>
      <w:outlineLvl w:val="6"/>
    </w:pPr>
    <w:rPr>
      <w:rFonts w:ascii="Tms Rmn" w:hAnsi="Tms Rmn"/>
      <w:i/>
      <w:sz w:val="20"/>
    </w:rPr>
  </w:style>
  <w:style w:type="paragraph" w:styleId="Rubrik8">
    <w:name w:val="heading 8"/>
    <w:basedOn w:val="Normal"/>
    <w:next w:val="Normaltindrag"/>
    <w:qFormat/>
    <w:pPr>
      <w:ind w:left="1304"/>
      <w:outlineLvl w:val="7"/>
    </w:pPr>
    <w:rPr>
      <w:rFonts w:ascii="Tms Rmn" w:hAnsi="Tms Rmn"/>
      <w:i/>
      <w:sz w:val="20"/>
    </w:rPr>
  </w:style>
  <w:style w:type="paragraph" w:styleId="Rubrik9">
    <w:name w:val="heading 9"/>
    <w:basedOn w:val="Normal"/>
    <w:next w:val="Normaltindrag"/>
    <w:qFormat/>
    <w:pPr>
      <w:ind w:left="1304"/>
      <w:outlineLvl w:val="8"/>
    </w:pPr>
    <w:rPr>
      <w:rFonts w:ascii="Tms Rmn" w:hAnsi="Tms Rmn"/>
      <w:i/>
      <w:sz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tindrag">
    <w:name w:val="Normal Indent"/>
    <w:basedOn w:val="Normal"/>
    <w:pPr>
      <w:ind w:left="1304"/>
    </w:pPr>
  </w:style>
  <w:style w:type="character" w:styleId="Kommentarsreferens">
    <w:name w:val="annotation reference"/>
    <w:semiHidden/>
    <w:rPr>
      <w:sz w:val="16"/>
    </w:rPr>
  </w:style>
  <w:style w:type="paragraph" w:styleId="Kommentarer">
    <w:name w:val="annotation text"/>
    <w:basedOn w:val="Normal"/>
    <w:semiHidden/>
    <w:rPr>
      <w:sz w:val="20"/>
    </w:rPr>
  </w:style>
  <w:style w:type="character" w:styleId="Fotnotsreferens">
    <w:name w:val="footnote reference"/>
    <w:semiHidden/>
    <w:rPr>
      <w:position w:val="6"/>
      <w:sz w:val="16"/>
    </w:rPr>
  </w:style>
  <w:style w:type="paragraph" w:styleId="Fotnotstext">
    <w:name w:val="footnote text"/>
    <w:basedOn w:val="Normal"/>
    <w:semiHidden/>
    <w:rPr>
      <w:sz w:val="20"/>
    </w:rPr>
  </w:style>
  <w:style w:type="paragraph" w:customStyle="1" w:styleId="Sidfotindrag">
    <w:name w:val="Sidfot. indrag"/>
    <w:basedOn w:val="Normal"/>
    <w:rsid w:val="001A7566"/>
    <w:pPr>
      <w:tabs>
        <w:tab w:val="clear" w:pos="1644"/>
        <w:tab w:val="clear" w:pos="6180"/>
        <w:tab w:val="clear" w:pos="7258"/>
        <w:tab w:val="clear" w:pos="7881"/>
        <w:tab w:val="clear" w:pos="9015"/>
        <w:tab w:val="left" w:pos="3402"/>
        <w:tab w:val="left" w:pos="5103"/>
        <w:tab w:val="left" w:pos="6407"/>
        <w:tab w:val="left" w:pos="7711"/>
        <w:tab w:val="left" w:pos="9072"/>
      </w:tabs>
      <w:ind w:left="5103"/>
    </w:pPr>
  </w:style>
  <w:style w:type="paragraph" w:styleId="Ballongtext">
    <w:name w:val="Balloon Text"/>
    <w:basedOn w:val="Normal"/>
    <w:semiHidden/>
    <w:rsid w:val="006B2677"/>
    <w:rPr>
      <w:rFonts w:ascii="Tahoma" w:hAnsi="Tahoma" w:cs="Tahoma"/>
      <w:sz w:val="16"/>
      <w:szCs w:val="16"/>
    </w:rPr>
  </w:style>
  <w:style w:type="paragraph" w:customStyle="1" w:styleId="Formatmall6ptFre6pt">
    <w:name w:val="Formatmall 6 pt Före:  6 pt"/>
    <w:basedOn w:val="Normal"/>
    <w:rsid w:val="002D0280"/>
    <w:rPr>
      <w:color w:val="808080" w:themeColor="background1" w:themeShade="80"/>
      <w:sz w:val="12"/>
    </w:rPr>
  </w:style>
  <w:style w:type="paragraph" w:styleId="Sidhuvud">
    <w:name w:val="header"/>
    <w:basedOn w:val="Normal"/>
    <w:link w:val="SidhuvudChar"/>
    <w:unhideWhenUsed/>
    <w:rsid w:val="0041796B"/>
    <w:pPr>
      <w:tabs>
        <w:tab w:val="clear" w:pos="1644"/>
        <w:tab w:val="clear" w:pos="6180"/>
        <w:tab w:val="clear" w:pos="7258"/>
        <w:tab w:val="clear" w:pos="7881"/>
        <w:tab w:val="clear" w:pos="9015"/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41796B"/>
    <w:rPr>
      <w:rFonts w:ascii="Arial" w:hAnsi="Arial"/>
      <w:caps/>
      <w:sz w:val="24"/>
    </w:rPr>
  </w:style>
  <w:style w:type="paragraph" w:styleId="Sidfot">
    <w:name w:val="footer"/>
    <w:basedOn w:val="Normal"/>
    <w:link w:val="SidfotChar"/>
    <w:unhideWhenUsed/>
    <w:rsid w:val="0041796B"/>
    <w:pPr>
      <w:tabs>
        <w:tab w:val="clear" w:pos="1644"/>
        <w:tab w:val="clear" w:pos="6180"/>
        <w:tab w:val="clear" w:pos="7258"/>
        <w:tab w:val="clear" w:pos="7881"/>
        <w:tab w:val="clear" w:pos="9015"/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41796B"/>
    <w:rPr>
      <w:rFonts w:ascii="Arial" w:hAnsi="Arial"/>
      <w:caps/>
      <w:sz w:val="24"/>
    </w:rPr>
  </w:style>
  <w:style w:type="paragraph" w:customStyle="1" w:styleId="NormalEJVERSALER">
    <w:name w:val="Normal EJ VERSALER"/>
    <w:basedOn w:val="Normal"/>
    <w:qFormat/>
    <w:rsid w:val="00F00294"/>
    <w:rPr>
      <w:b/>
      <w:caps w:val="0"/>
      <w:color w:val="000000" w:themeColor="text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Gemensam\Henrik%20W\Ritningsforteckning_BH90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340BEE9AA2BC4BB6C2351F09BF93DF" ma:contentTypeVersion="10" ma:contentTypeDescription="Skapa ett nytt dokument." ma:contentTypeScope="" ma:versionID="47555a3f3532b7c684894895874f5662">
  <xsd:schema xmlns:xsd="http://www.w3.org/2001/XMLSchema" xmlns:xs="http://www.w3.org/2001/XMLSchema" xmlns:p="http://schemas.microsoft.com/office/2006/metadata/properties" xmlns:ns2="6e69c297-70ca-4ecd-9cc9-cda541e5ed44" xmlns:ns3="41c96905-f00b-41f7-bea3-a9a0301ed58d" targetNamespace="http://schemas.microsoft.com/office/2006/metadata/properties" ma:root="true" ma:fieldsID="996ea972c2b6a9dcb7b78f2f557af4dd" ns2:_="" ns3:_="">
    <xsd:import namespace="6e69c297-70ca-4ecd-9cc9-cda541e5ed44"/>
    <xsd:import namespace="41c96905-f00b-41f7-bea3-a9a0301ed5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69c297-70ca-4ecd-9cc9-cda541e5ed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96905-f00b-41f7-bea3-a9a0301ed58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99B0E2-ACB4-4FF9-A9F1-55F30466B2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9F051EA-646D-4B92-837C-BA43963E2E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69c297-70ca-4ecd-9cc9-cda541e5ed44"/>
    <ds:schemaRef ds:uri="41c96905-f00b-41f7-bea3-a9a0301ed5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2B8FDD-E459-4623-BC2B-E351BDB244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Ritningsforteckning_BH90</Template>
  <TotalTime>48</TotalTime>
  <Pages>2</Pages>
  <Words>62</Words>
  <Characters>329</Characters>
  <Application>Microsoft Office Word</Application>
  <DocSecurity>0</DocSecurity>
  <Lines>2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Ritningsförteckning enligt Svensk Standard SS 03 22 22</vt:lpstr>
      <vt:lpstr>Ritningsförteckning enligt Svensk Standard SS 03 22 22</vt:lpstr>
    </vt:vector>
  </TitlesOfParts>
  <Company>Tyréns AB Byggprojektering Öst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Ritningsförteckning enligt Svensk Standard SS 03 22 22</dc:title>
  <dc:creator>Hakan.Norberg@planbab.com</dc:creator>
  <cp:lastModifiedBy>Damir Omerovic</cp:lastModifiedBy>
  <cp:revision>12</cp:revision>
  <cp:lastPrinted>2016-10-04T08:38:00Z</cp:lastPrinted>
  <dcterms:created xsi:type="dcterms:W3CDTF">2019-08-15T16:03:00Z</dcterms:created>
  <dcterms:modified xsi:type="dcterms:W3CDTF">2020-11-24T16:06:00Z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0x010100D9340BEE9AA2BC4BB6C2351F09BF93DF</vt:lpwstr>
  </property>
</Properties>
</file>